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ECB2C" w14:textId="7995F839" w:rsidR="007263B9" w:rsidRPr="00667E1A" w:rsidRDefault="007263B9" w:rsidP="00667E1A">
      <w:pPr>
        <w:pStyle w:val="PolicySub-Title"/>
      </w:pPr>
      <w:r w:rsidRPr="00667E1A">
        <w:t>SAFE ARRIVAL OF CHILDREN</w:t>
      </w:r>
      <w:r w:rsidR="00176BB2" w:rsidRPr="00667E1A">
        <w:t xml:space="preserve"> </w:t>
      </w:r>
    </w:p>
    <w:p w14:paraId="641E9D16" w14:textId="73E543C7" w:rsidR="004E6BFE" w:rsidRDefault="004E6BFE" w:rsidP="00A87137">
      <w:pPr>
        <w:pStyle w:val="TopDiscliamer"/>
        <w:ind w:left="0"/>
      </w:pPr>
    </w:p>
    <w:p w14:paraId="057D2FE2" w14:textId="77777777" w:rsidR="004E6BFE" w:rsidRDefault="004E6BFE" w:rsidP="00794663">
      <w:pPr>
        <w:pStyle w:val="PURPOSE"/>
      </w:pPr>
      <w:r w:rsidRPr="002B33CE">
        <w:t>Purpose</w:t>
      </w:r>
    </w:p>
    <w:p w14:paraId="3A62986D" w14:textId="63146CAC" w:rsidR="00F45FF8" w:rsidRDefault="004E6BFE" w:rsidP="004904F1">
      <w:pPr>
        <w:pStyle w:val="BODYTEXTELAA"/>
      </w:pPr>
      <w:r w:rsidRPr="004904F1">
        <w:t>This policy provides a set of guidelines and procedure</w:t>
      </w:r>
      <w:r w:rsidR="00216548" w:rsidRPr="004904F1">
        <w:t xml:space="preserve"> for</w:t>
      </w:r>
      <w:r w:rsidR="002D5003" w:rsidRPr="004904F1">
        <w:t xml:space="preserve"> </w:t>
      </w:r>
      <w:r w:rsidR="00C81E88" w:rsidRPr="004904F1">
        <w:t>keeping</w:t>
      </w:r>
      <w:r w:rsidR="00670837" w:rsidRPr="004904F1">
        <w:t xml:space="preserve"> </w:t>
      </w:r>
      <w:r w:rsidR="00913C09" w:rsidRPr="004904F1">
        <w:t xml:space="preserve">children </w:t>
      </w:r>
      <w:r w:rsidR="00670837" w:rsidRPr="004904F1">
        <w:t xml:space="preserve">safe while travelling between </w:t>
      </w:r>
      <w:sdt>
        <w:sdtPr>
          <w:alias w:val="Company"/>
          <w:tag w:val=""/>
          <w:id w:val="1019975012"/>
          <w:placeholder>
            <w:docPart w:val="811C2562BEFA4B4181291F2B0BB6B298"/>
          </w:placeholder>
          <w:dataBinding w:prefixMappings="xmlns:ns0='http://schemas.openxmlformats.org/officeDocument/2006/extended-properties' " w:xpath="/ns0:Properties[1]/ns0:Company[1]" w:storeItemID="{6668398D-A668-4E3E-A5EB-62B293D839F1}"/>
          <w:text/>
        </w:sdtPr>
        <w:sdtContent>
          <w:r w:rsidR="00CF12A6">
            <w:t>Balwyn Community Centre</w:t>
          </w:r>
        </w:sdtContent>
      </w:sdt>
      <w:r w:rsidR="00DF433B">
        <w:t xml:space="preserve"> </w:t>
      </w:r>
      <w:r w:rsidR="00A87137" w:rsidRPr="004904F1">
        <w:t>and</w:t>
      </w:r>
      <w:r w:rsidR="00DD2FE2" w:rsidRPr="004904F1">
        <w:t xml:space="preserve"> </w:t>
      </w:r>
      <w:r w:rsidR="001C243D" w:rsidRPr="004904F1">
        <w:t>other</w:t>
      </w:r>
      <w:r w:rsidR="00DD2FE2" w:rsidRPr="004904F1">
        <w:t xml:space="preserve"> education or early</w:t>
      </w:r>
      <w:r w:rsidR="001C243D" w:rsidRPr="004904F1">
        <w:t xml:space="preserve"> </w:t>
      </w:r>
      <w:r w:rsidR="00DD2FE2" w:rsidRPr="004904F1">
        <w:t>childhood service</w:t>
      </w:r>
      <w:r w:rsidR="001C243D" w:rsidRPr="004904F1">
        <w:t>s</w:t>
      </w:r>
      <w:r w:rsidR="00DD2FE2" w:rsidRPr="004904F1">
        <w:t>.</w:t>
      </w:r>
    </w:p>
    <w:p w14:paraId="400264E4" w14:textId="77777777" w:rsidR="004E6BFE" w:rsidRDefault="00A95F87" w:rsidP="007343F6">
      <w:pPr>
        <w:pStyle w:val="PolicyStatement"/>
      </w:pPr>
      <w:r>
        <w:t xml:space="preserve">Policy </w:t>
      </w:r>
      <w:r w:rsidRPr="002B33CE">
        <w:t>Statement</w:t>
      </w:r>
    </w:p>
    <w:p w14:paraId="36E54436" w14:textId="77777777" w:rsidR="00A95F87" w:rsidRDefault="00A95F87" w:rsidP="007343F6">
      <w:pPr>
        <w:pStyle w:val="Heading2"/>
      </w:pPr>
      <w:r>
        <w:t>Values</w:t>
      </w:r>
    </w:p>
    <w:p w14:paraId="1476AD1A" w14:textId="22ABAEFE" w:rsidR="00A95F87" w:rsidRDefault="00000000" w:rsidP="004904F1">
      <w:pPr>
        <w:pStyle w:val="BODYTEXTELAA"/>
      </w:pPr>
      <w:sdt>
        <w:sdtPr>
          <w:alias w:val="Company"/>
          <w:tag w:val=""/>
          <w:id w:val="-1931884762"/>
          <w:placeholder>
            <w:docPart w:val="FCB800BA99C7440CBDB3820C38DDDD03"/>
          </w:placeholder>
          <w:dataBinding w:prefixMappings="xmlns:ns0='http://schemas.openxmlformats.org/officeDocument/2006/extended-properties' " w:xpath="/ns0:Properties[1]/ns0:Company[1]" w:storeItemID="{6668398D-A668-4E3E-A5EB-62B293D839F1}"/>
          <w:text/>
        </w:sdtPr>
        <w:sdtContent>
          <w:r w:rsidR="00CF12A6">
            <w:t>Balwyn Community Centre</w:t>
          </w:r>
        </w:sdtContent>
      </w:sdt>
      <w:r w:rsidR="00DF433B">
        <w:t xml:space="preserve"> </w:t>
      </w:r>
      <w:r w:rsidR="004747D1">
        <w:t>is committed to:</w:t>
      </w:r>
    </w:p>
    <w:p w14:paraId="32038DDD" w14:textId="2F6508D0" w:rsidR="00C60321" w:rsidRDefault="00C60321" w:rsidP="004904F1">
      <w:pPr>
        <w:pStyle w:val="BodyTextBullet1"/>
      </w:pPr>
      <w:r>
        <w:t xml:space="preserve">the safe arrival of children during travel between </w:t>
      </w:r>
      <w:sdt>
        <w:sdtPr>
          <w:alias w:val="Company"/>
          <w:tag w:val=""/>
          <w:id w:val="611318703"/>
          <w:placeholder>
            <w:docPart w:val="2CD7CA1B5D884175B7EC6AD8B34E5862"/>
          </w:placeholder>
          <w:dataBinding w:prefixMappings="xmlns:ns0='http://schemas.openxmlformats.org/officeDocument/2006/extended-properties' " w:xpath="/ns0:Properties[1]/ns0:Company[1]" w:storeItemID="{6668398D-A668-4E3E-A5EB-62B293D839F1}"/>
          <w:text/>
        </w:sdtPr>
        <w:sdtContent>
          <w:r w:rsidR="00CF12A6">
            <w:t>Balwyn Community Centre</w:t>
          </w:r>
        </w:sdtContent>
      </w:sdt>
      <w:r>
        <w:t xml:space="preserve"> and </w:t>
      </w:r>
      <w:r w:rsidR="0009792E">
        <w:t>other education and early childhood services</w:t>
      </w:r>
    </w:p>
    <w:p w14:paraId="6B330759" w14:textId="333C9255" w:rsidR="0057498A" w:rsidRDefault="0057498A" w:rsidP="004904F1">
      <w:pPr>
        <w:pStyle w:val="BodyTextBullet1"/>
      </w:pPr>
      <w:r w:rsidRPr="0057498A">
        <w:t xml:space="preserve">ensuring the health, safety and wellbeing of children </w:t>
      </w:r>
      <w:proofErr w:type="gramStart"/>
      <w:r w:rsidRPr="0057498A">
        <w:t>at all times</w:t>
      </w:r>
      <w:proofErr w:type="gramEnd"/>
      <w:r w:rsidRPr="0057498A">
        <w:t>, conducting risk assessments and ensuring authorisations are obtained from parents/guardians</w:t>
      </w:r>
    </w:p>
    <w:p w14:paraId="1AEEDDF2" w14:textId="19D60CCF" w:rsidR="000C23B2" w:rsidRDefault="008336D1" w:rsidP="004904F1">
      <w:pPr>
        <w:pStyle w:val="BodyTextBullet1"/>
      </w:pPr>
      <w:r>
        <w:t xml:space="preserve">providing adequate supervision of all children during </w:t>
      </w:r>
      <w:r w:rsidR="005C1FE5">
        <w:t xml:space="preserve">the </w:t>
      </w:r>
      <w:r w:rsidR="001473EC" w:rsidRPr="001473EC">
        <w:t xml:space="preserve">travel between </w:t>
      </w:r>
      <w:sdt>
        <w:sdtPr>
          <w:alias w:val="Company"/>
          <w:tag w:val=""/>
          <w:id w:val="351305491"/>
          <w:placeholder>
            <w:docPart w:val="E021C0B478654D379F02056BD047C477"/>
          </w:placeholder>
          <w:dataBinding w:prefixMappings="xmlns:ns0='http://schemas.openxmlformats.org/officeDocument/2006/extended-properties' " w:xpath="/ns0:Properties[1]/ns0:Company[1]" w:storeItemID="{6668398D-A668-4E3E-A5EB-62B293D839F1}"/>
          <w:text/>
        </w:sdtPr>
        <w:sdtContent>
          <w:r w:rsidR="00CF12A6">
            <w:t>Balwyn Community Centre</w:t>
          </w:r>
        </w:sdtContent>
      </w:sdt>
      <w:r w:rsidR="000C23B2" w:rsidRPr="001473EC">
        <w:t xml:space="preserve"> </w:t>
      </w:r>
      <w:r w:rsidR="001473EC" w:rsidRPr="001473EC">
        <w:t xml:space="preserve">and </w:t>
      </w:r>
      <w:r w:rsidR="000C23B2">
        <w:t>other education and early childhood services</w:t>
      </w:r>
    </w:p>
    <w:p w14:paraId="250C3D96" w14:textId="77777777" w:rsidR="008336D1" w:rsidRDefault="008336D1" w:rsidP="004904F1">
      <w:pPr>
        <w:pStyle w:val="BodyTextBullet1"/>
      </w:pPr>
      <w:r>
        <w:t>promoting road safety education and safe active travel for children.</w:t>
      </w:r>
    </w:p>
    <w:p w14:paraId="2A7D0796" w14:textId="77777777" w:rsidR="00A95F87" w:rsidRDefault="00A95F87" w:rsidP="007343F6">
      <w:pPr>
        <w:pStyle w:val="Heading2"/>
      </w:pPr>
      <w:r>
        <w:t>Scope</w:t>
      </w:r>
    </w:p>
    <w:p w14:paraId="16F945DC" w14:textId="29137FF7" w:rsidR="006C2AF0" w:rsidRDefault="009D1539" w:rsidP="004904F1">
      <w:pPr>
        <w:pStyle w:val="BODYTEXTELAA"/>
      </w:pPr>
      <w:r w:rsidRPr="009D1539">
        <w:t xml:space="preserve">This policy applies to the </w:t>
      </w:r>
      <w:r w:rsidR="00907C7D">
        <w:t>a</w:t>
      </w:r>
      <w:r w:rsidRPr="009D1539">
        <w:t xml:space="preserve">pproved </w:t>
      </w:r>
      <w:r w:rsidR="00907C7D">
        <w:t>p</w:t>
      </w:r>
      <w:r w:rsidR="000C25C3" w:rsidRPr="009D1539">
        <w:t>rovider,</w:t>
      </w:r>
      <w:r w:rsidR="00FA3AB4">
        <w:t xml:space="preserve"> </w:t>
      </w:r>
      <w:r w:rsidR="00907C7D">
        <w:t>p</w:t>
      </w:r>
      <w:r w:rsidRPr="009D1539">
        <w:t xml:space="preserve">ersons with </w:t>
      </w:r>
      <w:r w:rsidR="00907C7D">
        <w:t>m</w:t>
      </w:r>
      <w:r w:rsidRPr="009D1539">
        <w:t xml:space="preserve">anagement or </w:t>
      </w:r>
      <w:r w:rsidR="00907C7D">
        <w:t>c</w:t>
      </w:r>
      <w:r w:rsidRPr="009D1539">
        <w:t xml:space="preserve">ontrol, </w:t>
      </w:r>
      <w:r w:rsidR="00907C7D">
        <w:t>n</w:t>
      </w:r>
      <w:r w:rsidR="000C25C3">
        <w:t xml:space="preserve">ominated </w:t>
      </w:r>
      <w:r w:rsidR="00907C7D">
        <w:t>s</w:t>
      </w:r>
      <w:r w:rsidR="000C25C3">
        <w:t xml:space="preserve">upervisor, </w:t>
      </w:r>
      <w:r w:rsidR="00907C7D">
        <w:t>p</w:t>
      </w:r>
      <w:r w:rsidRPr="009D1539">
        <w:t xml:space="preserve">ersons in </w:t>
      </w:r>
      <w:r w:rsidR="00907C7D">
        <w:t>d</w:t>
      </w:r>
      <w:r w:rsidRPr="009D1539">
        <w:t>ay-to-</w:t>
      </w:r>
      <w:r w:rsidR="00907C7D">
        <w:t>d</w:t>
      </w:r>
      <w:r w:rsidRPr="009D1539">
        <w:t xml:space="preserve">ay </w:t>
      </w:r>
      <w:r w:rsidR="00907C7D">
        <w:t>c</w:t>
      </w:r>
      <w:r w:rsidRPr="009D1539">
        <w:t xml:space="preserve">harge, </w:t>
      </w:r>
      <w:r w:rsidR="00907C7D">
        <w:t>e</w:t>
      </w:r>
      <w:r w:rsidR="00896810">
        <w:t xml:space="preserve">arly </w:t>
      </w:r>
      <w:r w:rsidR="00907C7D">
        <w:t>c</w:t>
      </w:r>
      <w:r w:rsidR="00896810">
        <w:t xml:space="preserve">hildhood </w:t>
      </w:r>
      <w:r w:rsidR="00907C7D">
        <w:t>t</w:t>
      </w:r>
      <w:r w:rsidR="00896810">
        <w:t xml:space="preserve">eachers, </w:t>
      </w:r>
      <w:r w:rsidRPr="009D1539">
        <w:t>educators, staff, students</w:t>
      </w:r>
      <w:r>
        <w:t>,</w:t>
      </w:r>
      <w:r w:rsidRPr="009D1539">
        <w:t xml:space="preserve"> volunteers, parents/guardians, </w:t>
      </w:r>
      <w:r w:rsidR="00765382" w:rsidRPr="009D1539">
        <w:t>children,</w:t>
      </w:r>
      <w:r w:rsidRPr="009D1539">
        <w:t xml:space="preserve"> and others attending the programs and activities of</w:t>
      </w:r>
      <w:r w:rsidR="00CC0A2D">
        <w:t xml:space="preserve"> </w:t>
      </w:r>
      <w:sdt>
        <w:sdtPr>
          <w:alias w:val="Company"/>
          <w:tag w:val=""/>
          <w:id w:val="-1503963414"/>
          <w:placeholder>
            <w:docPart w:val="5DBCF0B9BA914AC1896DE1FDE77D48E0"/>
          </w:placeholder>
          <w:dataBinding w:prefixMappings="xmlns:ns0='http://schemas.openxmlformats.org/officeDocument/2006/extended-properties' " w:xpath="/ns0:Properties[1]/ns0:Company[1]" w:storeItemID="{6668398D-A668-4E3E-A5EB-62B293D839F1}"/>
          <w:text/>
        </w:sdtPr>
        <w:sdtContent>
          <w:r w:rsidR="00CF12A6">
            <w:t>Balwyn Community Centre</w:t>
          </w:r>
        </w:sdtContent>
      </w:sdt>
      <w:r w:rsidRPr="009D1539">
        <w:t>, including during offsite excursions and activities.</w:t>
      </w:r>
    </w:p>
    <w:p w14:paraId="73F9B6C6" w14:textId="20233903" w:rsidR="006540D2" w:rsidRDefault="006540D2" w:rsidP="00716C94">
      <w:pPr>
        <w:ind w:left="1276"/>
      </w:pPr>
    </w:p>
    <w:tbl>
      <w:tblPr>
        <w:tblStyle w:val="TableGrid1"/>
        <w:tblpPr w:leftFromText="180" w:rightFromText="180" w:vertAnchor="text" w:horzAnchor="page" w:tblpX="2139" w:tblpY="69"/>
        <w:tblW w:w="9067" w:type="dxa"/>
        <w:tblInd w:w="0" w:type="dxa"/>
        <w:tblLook w:val="04A0" w:firstRow="1" w:lastRow="0" w:firstColumn="1" w:lastColumn="0" w:noHBand="0" w:noVBand="1"/>
      </w:tblPr>
      <w:tblGrid>
        <w:gridCol w:w="5523"/>
        <w:gridCol w:w="709"/>
        <w:gridCol w:w="709"/>
        <w:gridCol w:w="709"/>
        <w:gridCol w:w="708"/>
        <w:gridCol w:w="709"/>
      </w:tblGrid>
      <w:tr w:rsidR="005376E1" w14:paraId="425EB572" w14:textId="77777777" w:rsidTr="005376E1">
        <w:trPr>
          <w:cnfStyle w:val="100000000000" w:firstRow="1" w:lastRow="0" w:firstColumn="0" w:lastColumn="0" w:oddVBand="0" w:evenVBand="0" w:oddHBand="0" w:evenHBand="0" w:firstRowFirstColumn="0" w:firstRowLastColumn="0" w:lastRowFirstColumn="0" w:lastRowLastColumn="0"/>
          <w:cantSplit/>
          <w:trHeight w:val="3011"/>
        </w:trPr>
        <w:tc>
          <w:tcPr>
            <w:tcW w:w="5523" w:type="dxa"/>
            <w:vAlign w:val="center"/>
            <w:hideMark/>
          </w:tcPr>
          <w:p w14:paraId="4DE5D06D" w14:textId="77777777" w:rsidR="005376E1" w:rsidRPr="00DA50F1" w:rsidRDefault="005376E1" w:rsidP="00DA50F1">
            <w:pPr>
              <w:pStyle w:val="Responsibilities"/>
              <w:framePr w:hSpace="0" w:wrap="auto" w:vAnchor="margin" w:hAnchor="text" w:xAlign="left" w:yAlign="inline"/>
            </w:pPr>
            <w:r w:rsidRPr="00DA50F1">
              <w:t>Responsibilities</w:t>
            </w:r>
          </w:p>
        </w:tc>
        <w:tc>
          <w:tcPr>
            <w:tcW w:w="709" w:type="dxa"/>
            <w:shd w:val="clear" w:color="auto" w:fill="FBFDE9"/>
            <w:textDirection w:val="tbRl"/>
            <w:hideMark/>
          </w:tcPr>
          <w:p w14:paraId="0479C13D" w14:textId="77777777" w:rsidR="005376E1" w:rsidRDefault="005376E1" w:rsidP="004904F1">
            <w:pPr>
              <w:pStyle w:val="GreenTableHeadings"/>
              <w:framePr w:hSpace="0" w:wrap="auto" w:vAnchor="margin" w:hAnchor="text" w:xAlign="left" w:yAlign="inline"/>
            </w:pPr>
            <w:bookmarkStart w:id="0" w:name="_Hlk70089029"/>
            <w:r>
              <w:t>Approved provider and persons with management or control</w:t>
            </w:r>
            <w:bookmarkEnd w:id="0"/>
          </w:p>
        </w:tc>
        <w:tc>
          <w:tcPr>
            <w:tcW w:w="709" w:type="dxa"/>
            <w:shd w:val="clear" w:color="auto" w:fill="F3F9BF"/>
            <w:textDirection w:val="tbRl"/>
            <w:hideMark/>
          </w:tcPr>
          <w:p w14:paraId="4DF6FA41" w14:textId="77777777" w:rsidR="005376E1" w:rsidRDefault="005376E1" w:rsidP="004904F1">
            <w:pPr>
              <w:pStyle w:val="GreenTableHeadings"/>
              <w:framePr w:hSpace="0" w:wrap="auto" w:vAnchor="margin" w:hAnchor="text" w:xAlign="left" w:yAlign="inline"/>
            </w:pPr>
            <w:bookmarkStart w:id="1" w:name="_Hlk70088991"/>
            <w:r>
              <w:t>Nominated supervisor and persons in day-to-day charge</w:t>
            </w:r>
            <w:bookmarkEnd w:id="1"/>
          </w:p>
        </w:tc>
        <w:tc>
          <w:tcPr>
            <w:tcW w:w="709" w:type="dxa"/>
            <w:shd w:val="clear" w:color="auto" w:fill="ECF593"/>
            <w:textDirection w:val="tbRl"/>
            <w:hideMark/>
          </w:tcPr>
          <w:p w14:paraId="16EB7931" w14:textId="77777777" w:rsidR="005376E1" w:rsidRDefault="005376E1" w:rsidP="004904F1">
            <w:pPr>
              <w:pStyle w:val="GreenTableHeadings"/>
              <w:framePr w:hSpace="0" w:wrap="auto" w:vAnchor="margin" w:hAnchor="text" w:xAlign="left" w:yAlign="inline"/>
            </w:pPr>
            <w:bookmarkStart w:id="2" w:name="_Hlk70088959"/>
            <w:r>
              <w:t>Early childhood teacher, educators and all other staff</w:t>
            </w:r>
            <w:bookmarkEnd w:id="2"/>
          </w:p>
        </w:tc>
        <w:tc>
          <w:tcPr>
            <w:tcW w:w="708" w:type="dxa"/>
            <w:shd w:val="clear" w:color="auto" w:fill="E6F272"/>
            <w:textDirection w:val="tbRl"/>
            <w:hideMark/>
          </w:tcPr>
          <w:p w14:paraId="6294FDA7" w14:textId="77777777" w:rsidR="005376E1" w:rsidRDefault="005376E1" w:rsidP="004904F1">
            <w:pPr>
              <w:pStyle w:val="GreenTableHeadings"/>
              <w:framePr w:hSpace="0" w:wrap="auto" w:vAnchor="margin" w:hAnchor="text" w:xAlign="left" w:yAlign="inline"/>
            </w:pPr>
            <w:bookmarkStart w:id="3" w:name="_Hlk70088931"/>
            <w:r>
              <w:t>Parents/guardians</w:t>
            </w:r>
            <w:bookmarkEnd w:id="3"/>
          </w:p>
        </w:tc>
        <w:tc>
          <w:tcPr>
            <w:tcW w:w="709" w:type="dxa"/>
            <w:shd w:val="clear" w:color="auto" w:fill="DFEE4C"/>
            <w:textDirection w:val="tbRl"/>
            <w:hideMark/>
          </w:tcPr>
          <w:p w14:paraId="08D3D9FF" w14:textId="77777777" w:rsidR="005376E1" w:rsidRDefault="005376E1" w:rsidP="004904F1">
            <w:pPr>
              <w:pStyle w:val="GreenTableHeadings"/>
              <w:framePr w:hSpace="0" w:wrap="auto" w:vAnchor="margin" w:hAnchor="text" w:xAlign="left" w:yAlign="inline"/>
            </w:pPr>
            <w:bookmarkStart w:id="4" w:name="_Hlk70088905"/>
            <w:r>
              <w:t>Contractors, volunteers and students</w:t>
            </w:r>
            <w:bookmarkEnd w:id="4"/>
          </w:p>
        </w:tc>
      </w:tr>
      <w:tr w:rsidR="000F22BC" w14:paraId="7B78A7BF" w14:textId="77777777" w:rsidTr="00F35CFD">
        <w:tc>
          <w:tcPr>
            <w:tcW w:w="9067" w:type="dxa"/>
            <w:gridSpan w:val="6"/>
            <w:tcBorders>
              <w:top w:val="single" w:sz="4" w:space="0" w:color="B6BD37"/>
              <w:left w:val="single" w:sz="4" w:space="0" w:color="B6BD37"/>
              <w:bottom w:val="single" w:sz="4" w:space="0" w:color="B6BD37"/>
              <w:right w:val="single" w:sz="4" w:space="0" w:color="B6BD37"/>
            </w:tcBorders>
            <w:hideMark/>
          </w:tcPr>
          <w:p w14:paraId="36413018" w14:textId="69E58059" w:rsidR="000F22BC" w:rsidRDefault="00C13F0B" w:rsidP="00C13F0B">
            <w:pPr>
              <w:pStyle w:val="Tick"/>
              <w:framePr w:hSpace="0" w:wrap="auto" w:vAnchor="margin" w:hAnchor="text" w:xAlign="left" w:yAlign="inline"/>
              <w:jc w:val="left"/>
            </w:pPr>
            <w:r>
              <w:rPr>
                <w:b/>
                <w:bCs/>
              </w:rPr>
              <w:t xml:space="preserve">                               </w:t>
            </w:r>
            <w:r w:rsidR="000F22BC" w:rsidRPr="000F22BC">
              <w:rPr>
                <w:b/>
                <w:bCs/>
              </w:rPr>
              <w:t>R</w:t>
            </w:r>
            <w:r w:rsidR="000F22BC" w:rsidRPr="000F22BC">
              <w:t xml:space="preserve"> indicates legislation requirement, and should not be deleted</w:t>
            </w:r>
          </w:p>
          <w:p w14:paraId="4663BDE4" w14:textId="7DDED584" w:rsidR="00C13F0B" w:rsidRDefault="00C13F0B" w:rsidP="004904F1">
            <w:pPr>
              <w:pStyle w:val="Tick"/>
              <w:framePr w:hSpace="0" w:wrap="auto" w:vAnchor="margin" w:hAnchor="text" w:xAlign="left" w:yAlign="inline"/>
            </w:pPr>
            <w:r w:rsidRPr="00981739">
              <w:rPr>
                <w:rFonts w:ascii="Symbol" w:eastAsia="Symbol" w:hAnsi="Symbol" w:cs="Symbol"/>
              </w:rPr>
              <w:t xml:space="preserve">Ö </w:t>
            </w:r>
            <w:r w:rsidRPr="00981739">
              <w:rPr>
                <w:rFonts w:asciiTheme="minorHAnsi" w:eastAsia="Symbol" w:hAnsiTheme="minorHAnsi" w:cstheme="minorHAnsi"/>
              </w:rPr>
              <w:t>indicates responsibility of nominated group at Balwyn Community Centre</w:t>
            </w:r>
          </w:p>
        </w:tc>
      </w:tr>
      <w:tr w:rsidR="005376E1" w14:paraId="0F7E177E" w14:textId="77777777" w:rsidTr="005376E1">
        <w:tc>
          <w:tcPr>
            <w:tcW w:w="5523" w:type="dxa"/>
            <w:tcBorders>
              <w:top w:val="single" w:sz="4" w:space="0" w:color="B6BD37"/>
              <w:left w:val="single" w:sz="4" w:space="0" w:color="B6BD37"/>
              <w:bottom w:val="single" w:sz="4" w:space="0" w:color="B6BD37"/>
              <w:right w:val="single" w:sz="4" w:space="0" w:color="B6BD37"/>
            </w:tcBorders>
          </w:tcPr>
          <w:p w14:paraId="5EC83502" w14:textId="3102C491" w:rsidR="005376E1" w:rsidRPr="001469C3" w:rsidRDefault="00CB0AD8" w:rsidP="00DA3315">
            <w:r w:rsidRPr="001469C3">
              <w:t>E</w:t>
            </w:r>
            <w:r w:rsidR="00DA3315" w:rsidRPr="001469C3">
              <w:t>nsur</w:t>
            </w:r>
            <w:r w:rsidRPr="001469C3">
              <w:t>ing</w:t>
            </w:r>
            <w:r w:rsidR="00DA3315" w:rsidRPr="001469C3">
              <w:t xml:space="preserve"> that obligations under the </w:t>
            </w:r>
            <w:r w:rsidR="00DA3315" w:rsidRPr="001469C3">
              <w:rPr>
                <w:rStyle w:val="RegulationLawChar"/>
                <w:color w:val="auto"/>
              </w:rPr>
              <w:t xml:space="preserve">Education and Care Services National Law </w:t>
            </w:r>
            <w:r w:rsidR="00DA3315" w:rsidRPr="0038097C">
              <w:t xml:space="preserve">and </w:t>
            </w:r>
            <w:r w:rsidR="001469C3" w:rsidRPr="0038097C">
              <w:rPr>
                <w:rStyle w:val="RegulationLawChar"/>
                <w:color w:val="auto"/>
              </w:rPr>
              <w:t>State</w:t>
            </w:r>
            <w:r w:rsidR="00DA3315" w:rsidRPr="0038097C">
              <w:rPr>
                <w:rStyle w:val="RegulationLawChar"/>
                <w:color w:val="auto"/>
              </w:rPr>
              <w:t xml:space="preserve"> Regulations</w:t>
            </w:r>
            <w:r w:rsidR="00DA3315" w:rsidRPr="0038097C">
              <w:t xml:space="preserve"> </w:t>
            </w:r>
            <w:r w:rsidR="00DA3315" w:rsidRPr="001469C3">
              <w:t>are met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1A679D9" w14:textId="53CA3099" w:rsidR="005376E1" w:rsidRDefault="00E37D5A"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A9D57CB" w14:textId="1B6AC44E" w:rsidR="005376E1" w:rsidRDefault="0047153E"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13DD80A" w14:textId="7D2C74E0" w:rsidR="005376E1" w:rsidRDefault="00B41607" w:rsidP="004904F1">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95FAE8" w14:textId="5D3DF73D" w:rsidR="005376E1" w:rsidRDefault="005376E1" w:rsidP="004904F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C7791C" w14:textId="2731C129" w:rsidR="005376E1" w:rsidRDefault="00B41607" w:rsidP="004904F1">
            <w:pPr>
              <w:pStyle w:val="Tick"/>
              <w:framePr w:hSpace="0" w:wrap="auto" w:vAnchor="margin" w:hAnchor="text" w:xAlign="left" w:yAlign="inline"/>
            </w:pPr>
            <w:r>
              <w:sym w:font="Symbol" w:char="F0D6"/>
            </w:r>
          </w:p>
        </w:tc>
      </w:tr>
      <w:tr w:rsidR="001C6152" w14:paraId="513E28D0" w14:textId="77777777" w:rsidTr="005376E1">
        <w:tc>
          <w:tcPr>
            <w:tcW w:w="5523" w:type="dxa"/>
            <w:tcBorders>
              <w:top w:val="single" w:sz="4" w:space="0" w:color="B6BD37"/>
              <w:left w:val="single" w:sz="4" w:space="0" w:color="B6BD37"/>
              <w:bottom w:val="single" w:sz="4" w:space="0" w:color="B6BD37"/>
              <w:right w:val="single" w:sz="4" w:space="0" w:color="B6BD37"/>
            </w:tcBorders>
          </w:tcPr>
          <w:p w14:paraId="35B2BC6A" w14:textId="44E26EC0" w:rsidR="001C6152" w:rsidRDefault="00CB0AD8" w:rsidP="001C6152">
            <w:r>
              <w:t>E</w:t>
            </w:r>
            <w:r w:rsidR="001C6152">
              <w:t>nsur</w:t>
            </w:r>
            <w:r>
              <w:t>ing</w:t>
            </w:r>
            <w:r w:rsidR="001C6152">
              <w:t xml:space="preserve"> that nominated supervisors, educators, staff and volunteers follow th</w:t>
            </w:r>
            <w:r>
              <w:t xml:space="preserve">is </w:t>
            </w:r>
            <w:r w:rsidR="001C6152">
              <w:t>policy and procedures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4F2FF35" w14:textId="72CD08F9" w:rsidR="001C6152" w:rsidRDefault="001B51E1"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9355FC9" w14:textId="433CADE0" w:rsidR="001C6152" w:rsidRDefault="00B41607" w:rsidP="004904F1">
            <w:pPr>
              <w:pStyle w:val="Tick"/>
              <w:framePr w:hSpace="0" w:wrap="auto" w:vAnchor="margin" w:hAnchor="text" w:xAlign="left" w:yAlign="inline"/>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FA85918" w14:textId="06B274DB" w:rsidR="001C6152" w:rsidRDefault="00B41607" w:rsidP="004904F1">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6EB499" w14:textId="77777777" w:rsidR="001C6152" w:rsidRDefault="001C6152" w:rsidP="004904F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A134B56" w14:textId="4BABDDB5" w:rsidR="001C6152" w:rsidRDefault="00B41607" w:rsidP="004904F1">
            <w:pPr>
              <w:pStyle w:val="Tick"/>
              <w:framePr w:hSpace="0" w:wrap="auto" w:vAnchor="margin" w:hAnchor="text" w:xAlign="left" w:yAlign="inline"/>
            </w:pPr>
            <w:r>
              <w:sym w:font="Symbol" w:char="F0D6"/>
            </w:r>
          </w:p>
        </w:tc>
      </w:tr>
      <w:tr w:rsidR="005376E1" w14:paraId="7B15AC19" w14:textId="77777777" w:rsidTr="005376E1">
        <w:tc>
          <w:tcPr>
            <w:tcW w:w="5523" w:type="dxa"/>
            <w:tcBorders>
              <w:top w:val="single" w:sz="4" w:space="0" w:color="B6BD37"/>
              <w:left w:val="single" w:sz="4" w:space="0" w:color="B6BD37"/>
              <w:bottom w:val="single" w:sz="4" w:space="0" w:color="B6BD37"/>
              <w:right w:val="single" w:sz="4" w:space="0" w:color="B6BD37"/>
            </w:tcBorders>
          </w:tcPr>
          <w:p w14:paraId="7357FAF6" w14:textId="7E8FA5B4" w:rsidR="005376E1" w:rsidRPr="00013FE9" w:rsidRDefault="00731ED4" w:rsidP="00DA3315">
            <w:r w:rsidRPr="00013FE9">
              <w:t>E</w:t>
            </w:r>
            <w:r w:rsidR="00DA3315" w:rsidRPr="00013FE9">
              <w:t>nsur</w:t>
            </w:r>
            <w:r w:rsidRPr="00013FE9">
              <w:t>ing</w:t>
            </w:r>
            <w:r w:rsidR="00DA3315" w:rsidRPr="00013FE9">
              <w:t xml:space="preserve"> that an attendance record </w:t>
            </w:r>
            <w:r w:rsidR="00B7238B" w:rsidRPr="00013FE9">
              <w:rPr>
                <w:rStyle w:val="RefertoSourceDefinitionsAttachmentChar"/>
                <w:color w:val="auto"/>
              </w:rPr>
              <w:t>(refer to Definitions)</w:t>
            </w:r>
            <w:r w:rsidR="00B7238B" w:rsidRPr="00013FE9">
              <w:t xml:space="preserve"> </w:t>
            </w:r>
            <w:r w:rsidR="00DA3315" w:rsidRPr="00013FE9">
              <w:t>is kept with</w:t>
            </w:r>
            <w:r w:rsidRPr="00013FE9">
              <w:t xml:space="preserve"> </w:t>
            </w:r>
            <w:r w:rsidR="00DA3315" w:rsidRPr="00013FE9">
              <w:t>each child’s name; the date and time they arrive and depart; and the signature of the person who delivers or collects the child</w:t>
            </w:r>
            <w:r w:rsidR="002D01D6" w:rsidRPr="00013FE9">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143A66E" w14:textId="3EDE2793" w:rsidR="005376E1" w:rsidRDefault="001B51E1"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B549590" w14:textId="6BA11AA0" w:rsidR="005376E1" w:rsidRDefault="001B51E1"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FA99B8" w14:textId="15CFBD5E" w:rsidR="005376E1" w:rsidRDefault="00B41607" w:rsidP="004904F1">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6E7EA9A" w14:textId="77777777" w:rsidR="005376E1" w:rsidRDefault="005376E1" w:rsidP="004904F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A201014" w14:textId="7350E824" w:rsidR="005376E1" w:rsidRDefault="00B41607" w:rsidP="004904F1">
            <w:pPr>
              <w:pStyle w:val="Tick"/>
              <w:framePr w:hSpace="0" w:wrap="auto" w:vAnchor="margin" w:hAnchor="text" w:xAlign="left" w:yAlign="inline"/>
            </w:pPr>
            <w:r>
              <w:sym w:font="Symbol" w:char="F0D6"/>
            </w:r>
          </w:p>
        </w:tc>
      </w:tr>
      <w:tr w:rsidR="00E464E0" w14:paraId="0F9819E6" w14:textId="77777777" w:rsidTr="005376E1">
        <w:tc>
          <w:tcPr>
            <w:tcW w:w="5523" w:type="dxa"/>
            <w:tcBorders>
              <w:top w:val="single" w:sz="4" w:space="0" w:color="B6BD37"/>
              <w:left w:val="single" w:sz="4" w:space="0" w:color="B6BD37"/>
              <w:bottom w:val="single" w:sz="4" w:space="0" w:color="B6BD37"/>
              <w:right w:val="single" w:sz="4" w:space="0" w:color="B6BD37"/>
            </w:tcBorders>
          </w:tcPr>
          <w:p w14:paraId="43F2DBC1" w14:textId="3E847A94" w:rsidR="00E464E0" w:rsidRDefault="00422744" w:rsidP="00DA3315">
            <w:r w:rsidRPr="00422744">
              <w:t xml:space="preserve">Ensuring that all parents/guardians have completed, signed and dated their child’s enrolment form including details of persons able to authorise an educator to take their child outside the service premises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6E54823" w14:textId="1E875F5E" w:rsidR="00E464E0" w:rsidRDefault="001B51E1"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50D5C6E" w14:textId="5BC8B972" w:rsidR="00E464E0" w:rsidRDefault="00D20971"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C9FA926" w14:textId="290B78AA" w:rsidR="00E464E0" w:rsidRDefault="00C935C6" w:rsidP="004904F1">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428F1B1" w14:textId="5F493D4A" w:rsidR="00E464E0" w:rsidRDefault="00C935C6" w:rsidP="004904F1">
            <w:pPr>
              <w:pStyle w:val="Tick"/>
              <w:framePr w:hSpace="0" w:wrap="auto" w:vAnchor="margin" w:hAnchor="text" w:xAlign="left" w:yAlign="inline"/>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1CCF9CD" w14:textId="6A712CEC" w:rsidR="00E464E0" w:rsidRDefault="00C935C6" w:rsidP="004904F1">
            <w:pPr>
              <w:pStyle w:val="Tick"/>
              <w:framePr w:hSpace="0" w:wrap="auto" w:vAnchor="margin" w:hAnchor="text" w:xAlign="left" w:yAlign="inline"/>
            </w:pPr>
            <w:r>
              <w:sym w:font="Symbol" w:char="F0D6"/>
            </w:r>
          </w:p>
        </w:tc>
      </w:tr>
      <w:tr w:rsidR="006631A7" w14:paraId="674D0E7B" w14:textId="77777777" w:rsidTr="005376E1">
        <w:tc>
          <w:tcPr>
            <w:tcW w:w="5523" w:type="dxa"/>
            <w:tcBorders>
              <w:top w:val="single" w:sz="4" w:space="0" w:color="B6BD37"/>
              <w:left w:val="single" w:sz="4" w:space="0" w:color="B6BD37"/>
              <w:bottom w:val="single" w:sz="4" w:space="0" w:color="B6BD37"/>
              <w:right w:val="single" w:sz="4" w:space="0" w:color="B6BD37"/>
            </w:tcBorders>
          </w:tcPr>
          <w:p w14:paraId="6B92A382" w14:textId="2154D4E1" w:rsidR="006631A7" w:rsidRPr="00422744" w:rsidRDefault="00391329" w:rsidP="00DA3315">
            <w:r w:rsidRPr="00391329">
              <w:lastRenderedPageBreak/>
              <w:t xml:space="preserve">Ensuring that parents/guardians or persons named in the enrolment record have provided written authorisation within the past 12 months where the service is to take the child </w:t>
            </w:r>
            <w:r w:rsidR="00955985">
              <w:t>between</w:t>
            </w:r>
            <w:r w:rsidR="00387A82">
              <w:t xml:space="preserve"> </w:t>
            </w:r>
            <w:sdt>
              <w:sdtPr>
                <w:alias w:val="Company"/>
                <w:tag w:val=""/>
                <w:id w:val="1195961748"/>
                <w:placeholder>
                  <w:docPart w:val="1134A99884EF40CA90C1F1DBA3452639"/>
                </w:placeholder>
                <w:dataBinding w:prefixMappings="xmlns:ns0='http://schemas.openxmlformats.org/officeDocument/2006/extended-properties' " w:xpath="/ns0:Properties[1]/ns0:Company[1]" w:storeItemID="{6668398D-A668-4E3E-A5EB-62B293D839F1}"/>
                <w:text/>
              </w:sdtPr>
              <w:sdtContent>
                <w:r w:rsidR="00CF12A6">
                  <w:t>Balwyn Community Centre</w:t>
                </w:r>
              </w:sdtContent>
            </w:sdt>
            <w:r w:rsidR="00A87137">
              <w:t xml:space="preserve"> </w:t>
            </w:r>
            <w:r w:rsidR="005C6960" w:rsidRPr="003F7804">
              <w:t>and</w:t>
            </w:r>
            <w:r w:rsidR="00387A82" w:rsidRPr="003F7804">
              <w:t xml:space="preserve"> </w:t>
            </w:r>
            <w:r w:rsidR="00CE3E6F" w:rsidRPr="003F7804">
              <w:t xml:space="preserve">other </w:t>
            </w:r>
            <w:r w:rsidR="00387A82" w:rsidRPr="003F7804">
              <w:t>education or early childhood service</w:t>
            </w:r>
            <w:r w:rsidR="003F7804">
              <w:t>s</w:t>
            </w:r>
            <w:r w:rsidRPr="00391329">
              <w:t>, and that this authorisation is kept in the child’s enrolment record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97B593" w14:textId="4A625AB6" w:rsidR="006631A7" w:rsidRDefault="001B51E1"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E1DB247" w14:textId="3E7F2826" w:rsidR="006631A7" w:rsidRDefault="00D20971"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44D1A97" w14:textId="1BF9B41B" w:rsidR="006631A7" w:rsidRDefault="00C935C6" w:rsidP="004904F1">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D021A07" w14:textId="0C259A6A" w:rsidR="006631A7" w:rsidRDefault="00C935C6" w:rsidP="004904F1">
            <w:pPr>
              <w:pStyle w:val="Tick"/>
              <w:framePr w:hSpace="0" w:wrap="auto" w:vAnchor="margin" w:hAnchor="text" w:xAlign="left" w:yAlign="inline"/>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4AD4C18" w14:textId="67578448" w:rsidR="006631A7" w:rsidRDefault="00C935C6" w:rsidP="004904F1">
            <w:pPr>
              <w:pStyle w:val="Tick"/>
              <w:framePr w:hSpace="0" w:wrap="auto" w:vAnchor="margin" w:hAnchor="text" w:xAlign="left" w:yAlign="inline"/>
            </w:pPr>
            <w:r>
              <w:sym w:font="Symbol" w:char="F0D6"/>
            </w:r>
          </w:p>
        </w:tc>
      </w:tr>
      <w:tr w:rsidR="00900F1D" w14:paraId="7C8097F1" w14:textId="77777777" w:rsidTr="005376E1">
        <w:tc>
          <w:tcPr>
            <w:tcW w:w="5523" w:type="dxa"/>
            <w:tcBorders>
              <w:top w:val="single" w:sz="4" w:space="0" w:color="B6BD37"/>
              <w:left w:val="single" w:sz="4" w:space="0" w:color="B6BD37"/>
              <w:bottom w:val="single" w:sz="4" w:space="0" w:color="B6BD37"/>
              <w:right w:val="single" w:sz="4" w:space="0" w:color="B6BD37"/>
            </w:tcBorders>
          </w:tcPr>
          <w:p w14:paraId="5DE4B12C" w14:textId="3DE88859" w:rsidR="00900F1D" w:rsidRPr="00391329" w:rsidRDefault="007B7D1D" w:rsidP="00DA3315">
            <w:r w:rsidRPr="007B7D1D">
              <w:t xml:space="preserve">Ensuring that a child does not leave the service premises on </w:t>
            </w:r>
            <w:r w:rsidR="00B7000F" w:rsidRPr="007B7D1D">
              <w:t>a</w:t>
            </w:r>
            <w:r w:rsidRPr="007B7D1D">
              <w:t xml:space="preserve"> </w:t>
            </w:r>
            <w:r w:rsidR="00A03A85">
              <w:t>re</w:t>
            </w:r>
            <w:r w:rsidR="00C574A4">
              <w:t xml:space="preserve">gular </w:t>
            </w:r>
            <w:r w:rsidR="00A03A85">
              <w:t>outing</w:t>
            </w:r>
            <w:r w:rsidRPr="007B7D1D">
              <w:t xml:space="preserve"> unless prior written authorisation has been provided by the parent/guardian or person named in the child’s enrolment record</w:t>
            </w:r>
            <w:r w:rsidR="00242802">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96DC173" w14:textId="3A3ECF7C" w:rsidR="00900F1D" w:rsidRDefault="001B51E1"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2A311CC" w14:textId="28856F5E" w:rsidR="00900F1D" w:rsidRDefault="00DC7B83"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4EEA1B6" w14:textId="35A96F52" w:rsidR="00900F1D" w:rsidRDefault="00C935C6" w:rsidP="004904F1">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1BEC4D2" w14:textId="77777777" w:rsidR="00900F1D" w:rsidRDefault="00900F1D" w:rsidP="004904F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E916FF4" w14:textId="37545D18" w:rsidR="00900F1D" w:rsidRDefault="00C935C6" w:rsidP="004904F1">
            <w:pPr>
              <w:pStyle w:val="Tick"/>
              <w:framePr w:hSpace="0" w:wrap="auto" w:vAnchor="margin" w:hAnchor="text" w:xAlign="left" w:yAlign="inline"/>
            </w:pPr>
            <w:r>
              <w:sym w:font="Symbol" w:char="F0D6"/>
            </w:r>
          </w:p>
        </w:tc>
      </w:tr>
      <w:tr w:rsidR="000F22BC" w14:paraId="4DA5EC5B" w14:textId="77777777" w:rsidTr="005376E1">
        <w:tc>
          <w:tcPr>
            <w:tcW w:w="5523" w:type="dxa"/>
            <w:tcBorders>
              <w:top w:val="single" w:sz="4" w:space="0" w:color="B6BD37"/>
              <w:left w:val="single" w:sz="4" w:space="0" w:color="B6BD37"/>
              <w:bottom w:val="single" w:sz="4" w:space="0" w:color="B6BD37"/>
              <w:right w:val="single" w:sz="4" w:space="0" w:color="B6BD37"/>
            </w:tcBorders>
          </w:tcPr>
          <w:p w14:paraId="09783D50" w14:textId="69213B66" w:rsidR="000F22BC" w:rsidRDefault="00731ED4" w:rsidP="00B81D82">
            <w:r>
              <w:t>E</w:t>
            </w:r>
            <w:r w:rsidR="00B81D82">
              <w:t>nsur</w:t>
            </w:r>
            <w:r>
              <w:t>ing</w:t>
            </w:r>
            <w:r w:rsidR="00B81D82">
              <w:t xml:space="preserve"> that a risk assessment is conducted to identify and address any risks that a child’s travel may pose, and clearly states who holds the duty of care</w:t>
            </w:r>
            <w:r w:rsidR="004B053E">
              <w:t xml:space="preserve"> </w:t>
            </w:r>
            <w:r w:rsidR="007A3BE0" w:rsidRPr="007A3BE0">
              <w:rPr>
                <w:rStyle w:val="RefertoSourceDefinitionsAttachmentChar"/>
              </w:rPr>
              <w:t>(refer to Definitions)</w:t>
            </w:r>
            <w:r w:rsidR="00B81D82" w:rsidRPr="007A3BE0">
              <w:rPr>
                <w:rStyle w:val="RefertoSourceDefinitionsAttachmentChar"/>
              </w:rPr>
              <w:t xml:space="preserve"> </w:t>
            </w:r>
            <w:r w:rsidR="00B81D82">
              <w:t>for children during these periods of travel</w:t>
            </w:r>
            <w:r w:rsidR="003F2A96">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D4CDD9" w14:textId="220E39B3" w:rsidR="000F22BC" w:rsidRDefault="00DC7B83"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E9E8FB" w14:textId="16C8459F" w:rsidR="000F22BC" w:rsidRDefault="00DC7B83"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9BB547" w14:textId="7C610077" w:rsidR="000F22BC" w:rsidRDefault="00C935C6" w:rsidP="004904F1">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A866BAA" w14:textId="77777777" w:rsidR="000F22BC" w:rsidRDefault="000F22BC" w:rsidP="004904F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1DD30CC" w14:textId="4D03E17C" w:rsidR="000F22BC" w:rsidRDefault="00C935C6" w:rsidP="004904F1">
            <w:pPr>
              <w:pStyle w:val="Tick"/>
              <w:framePr w:hSpace="0" w:wrap="auto" w:vAnchor="margin" w:hAnchor="text" w:xAlign="left" w:yAlign="inline"/>
            </w:pPr>
            <w:r>
              <w:sym w:font="Symbol" w:char="F0D6"/>
            </w:r>
          </w:p>
        </w:tc>
      </w:tr>
      <w:tr w:rsidR="006A25EB" w14:paraId="64D82876" w14:textId="77777777" w:rsidTr="005376E1">
        <w:tc>
          <w:tcPr>
            <w:tcW w:w="5523" w:type="dxa"/>
            <w:tcBorders>
              <w:top w:val="single" w:sz="4" w:space="0" w:color="B6BD37"/>
              <w:left w:val="single" w:sz="4" w:space="0" w:color="B6BD37"/>
              <w:bottom w:val="single" w:sz="4" w:space="0" w:color="B6BD37"/>
              <w:right w:val="single" w:sz="4" w:space="0" w:color="B6BD37"/>
            </w:tcBorders>
          </w:tcPr>
          <w:p w14:paraId="72B5C8DB" w14:textId="00A6E2D6" w:rsidR="006A25EB" w:rsidRDefault="003E14E2" w:rsidP="00B81D82">
            <w:r w:rsidRPr="003E14E2">
              <w:t xml:space="preserve">Conducting a risk assessment at least once every 12 months, and as soon as practicable after becoming aware of any circumstance that </w:t>
            </w:r>
            <w:r w:rsidR="00B4557E">
              <w:t>may affect</w:t>
            </w:r>
            <w:r w:rsidR="003B2746">
              <w:t xml:space="preserve"> the</w:t>
            </w:r>
            <w:r w:rsidR="00FD0326">
              <w:t xml:space="preserve"> </w:t>
            </w:r>
            <w:r w:rsidR="003B2746">
              <w:t>s</w:t>
            </w:r>
            <w:r w:rsidR="003A73AC" w:rsidRPr="003A73AC">
              <w:t>afe arrival of children travelling between</w:t>
            </w:r>
            <w:r w:rsidR="003B2746">
              <w:t xml:space="preserve"> </w:t>
            </w:r>
            <w:sdt>
              <w:sdtPr>
                <w:alias w:val="Company"/>
                <w:tag w:val=""/>
                <w:id w:val="779838097"/>
                <w:placeholder>
                  <w:docPart w:val="8B088E00260C440ABE12887C3826602A"/>
                </w:placeholder>
                <w:dataBinding w:prefixMappings="xmlns:ns0='http://schemas.openxmlformats.org/officeDocument/2006/extended-properties' " w:xpath="/ns0:Properties[1]/ns0:Company[1]" w:storeItemID="{6668398D-A668-4E3E-A5EB-62B293D839F1}"/>
                <w:text/>
              </w:sdtPr>
              <w:sdtContent>
                <w:r w:rsidR="00CF12A6">
                  <w:t>Balwyn Community Centre</w:t>
                </w:r>
              </w:sdtContent>
            </w:sdt>
            <w:r w:rsidR="00B4557E" w:rsidRPr="00B4557E">
              <w:t xml:space="preserve"> and </w:t>
            </w:r>
            <w:r w:rsidR="003C1AE0">
              <w:t>other</w:t>
            </w:r>
            <w:r w:rsidR="00EC17E7">
              <w:t xml:space="preserve"> </w:t>
            </w:r>
            <w:r w:rsidR="00A345AE">
              <w:t xml:space="preserve">education and </w:t>
            </w:r>
            <w:r w:rsidR="00EC17E7">
              <w:t>early childhood service</w:t>
            </w:r>
            <w:r w:rsidR="00A345AE">
              <w:t>s</w:t>
            </w:r>
            <w:r w:rsidR="00EC17E7">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2E77950" w14:textId="1C23A414" w:rsidR="006A25EB" w:rsidRDefault="00DC7B83"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525C05D" w14:textId="56DC7531" w:rsidR="006A25EB" w:rsidRDefault="00C935C6" w:rsidP="004904F1">
            <w:pPr>
              <w:pStyle w:val="Tick"/>
              <w:framePr w:hSpace="0" w:wrap="auto" w:vAnchor="margin" w:hAnchor="text" w:xAlign="left" w:yAlign="inline"/>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518281" w14:textId="33D7D11E" w:rsidR="006A25EB" w:rsidRDefault="00C935C6" w:rsidP="004904F1">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6087D15" w14:textId="77777777" w:rsidR="006A25EB" w:rsidRDefault="006A25EB" w:rsidP="004904F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EB36FE3" w14:textId="7C09D80B" w:rsidR="006A25EB" w:rsidRDefault="00C935C6" w:rsidP="004904F1">
            <w:pPr>
              <w:pStyle w:val="Tick"/>
              <w:framePr w:hSpace="0" w:wrap="auto" w:vAnchor="margin" w:hAnchor="text" w:xAlign="left" w:yAlign="inline"/>
            </w:pPr>
            <w:r>
              <w:sym w:font="Symbol" w:char="F0D6"/>
            </w:r>
          </w:p>
        </w:tc>
      </w:tr>
      <w:tr w:rsidR="008517D8" w14:paraId="43EA9D48" w14:textId="77777777" w:rsidTr="005376E1">
        <w:tc>
          <w:tcPr>
            <w:tcW w:w="5523" w:type="dxa"/>
            <w:tcBorders>
              <w:top w:val="single" w:sz="4" w:space="0" w:color="B6BD37"/>
              <w:left w:val="single" w:sz="4" w:space="0" w:color="B6BD37"/>
              <w:bottom w:val="single" w:sz="4" w:space="0" w:color="B6BD37"/>
              <w:right w:val="single" w:sz="4" w:space="0" w:color="B6BD37"/>
            </w:tcBorders>
          </w:tcPr>
          <w:p w14:paraId="240EE962" w14:textId="77777777" w:rsidR="008517D8" w:rsidRDefault="001E2EAE" w:rsidP="00B81D82">
            <w:r w:rsidRPr="001E2EAE">
              <w:t>Ensuring the risk assessment considers the following:</w:t>
            </w:r>
          </w:p>
          <w:p w14:paraId="6559F69F" w14:textId="2E7561C5" w:rsidR="001E2EAE" w:rsidRPr="0034435D" w:rsidRDefault="00F42E3F" w:rsidP="006B7B56">
            <w:pPr>
              <w:pStyle w:val="TableAttachmentTextBullet1"/>
              <w:framePr w:hSpace="0" w:wrap="auto" w:vAnchor="margin" w:hAnchor="text" w:xAlign="left" w:yAlign="inline"/>
            </w:pPr>
            <w:r>
              <w:t>i</w:t>
            </w:r>
            <w:r w:rsidR="00260ADE" w:rsidRPr="00260ADE">
              <w:t xml:space="preserve">dentify and assess any risks travel between </w:t>
            </w:r>
            <w:sdt>
              <w:sdtPr>
                <w:alias w:val="Company"/>
                <w:tag w:val=""/>
                <w:id w:val="1720310859"/>
                <w:placeholder>
                  <w:docPart w:val="1EFBF4DD9CF74961BEC407612582969D"/>
                </w:placeholder>
                <w:dataBinding w:prefixMappings="xmlns:ns0='http://schemas.openxmlformats.org/officeDocument/2006/extended-properties' " w:xpath="/ns0:Properties[1]/ns0:Company[1]" w:storeItemID="{6668398D-A668-4E3E-A5EB-62B293D839F1}"/>
                <w:text/>
              </w:sdtPr>
              <w:sdtContent>
                <w:r w:rsidR="00CF12A6">
                  <w:t>Balwyn Community Centre</w:t>
                </w:r>
              </w:sdtContent>
            </w:sdt>
            <w:r w:rsidR="00260ADE" w:rsidRPr="0034435D">
              <w:t xml:space="preserve"> </w:t>
            </w:r>
            <w:r w:rsidR="00EC1FB3" w:rsidRPr="0034435D">
              <w:t xml:space="preserve">and </w:t>
            </w:r>
            <w:r w:rsidR="0098399A" w:rsidRPr="0034435D">
              <w:t xml:space="preserve">other </w:t>
            </w:r>
            <w:r w:rsidR="0034435D">
              <w:t>education or early childhood services</w:t>
            </w:r>
            <w:r w:rsidR="00260ADE" w:rsidRPr="0034435D">
              <w:t xml:space="preserve"> </w:t>
            </w:r>
            <w:r w:rsidR="00241C30" w:rsidRPr="0034435D">
              <w:t>m</w:t>
            </w:r>
            <w:r w:rsidR="00260ADE" w:rsidRPr="0034435D">
              <w:t xml:space="preserve">ay pose </w:t>
            </w:r>
            <w:r w:rsidR="00515C47" w:rsidRPr="0034435D">
              <w:t>to</w:t>
            </w:r>
            <w:r w:rsidR="00260ADE" w:rsidRPr="0034435D">
              <w:t xml:space="preserve"> the safety, health or </w:t>
            </w:r>
            <w:r w:rsidR="00241C30" w:rsidRPr="0034435D">
              <w:t>wellbeing</w:t>
            </w:r>
            <w:r w:rsidR="00260ADE" w:rsidRPr="0034435D">
              <w:t xml:space="preserve"> of a child</w:t>
            </w:r>
          </w:p>
          <w:p w14:paraId="3EB91B19" w14:textId="5E038F94" w:rsidR="00260ADE" w:rsidRDefault="00F42E3F" w:rsidP="006B7B56">
            <w:pPr>
              <w:pStyle w:val="TableAttachmentTextBullet1"/>
              <w:framePr w:hSpace="0" w:wrap="auto" w:vAnchor="margin" w:hAnchor="text" w:xAlign="left" w:yAlign="inline"/>
            </w:pPr>
            <w:r>
              <w:t>s</w:t>
            </w:r>
            <w:r w:rsidR="00260ADE" w:rsidRPr="00260ADE">
              <w:t>pecify how the identified risks will be managed and minimised</w:t>
            </w:r>
          </w:p>
          <w:p w14:paraId="708275E2" w14:textId="46C23495" w:rsidR="00B840FB" w:rsidRDefault="00B840FB" w:rsidP="006B7B56">
            <w:pPr>
              <w:pStyle w:val="TableAttachmentTextBullet1"/>
              <w:framePr w:hSpace="0" w:wrap="auto" w:vAnchor="margin" w:hAnchor="text" w:xAlign="left" w:yAlign="inline"/>
            </w:pPr>
            <w:r>
              <w:t>t</w:t>
            </w:r>
            <w:r w:rsidR="00343E6D" w:rsidRPr="00343E6D">
              <w:t>he age, developmental stage and individual needs of the child</w:t>
            </w:r>
            <w:r w:rsidR="00EA09FD">
              <w:t>/ren</w:t>
            </w:r>
          </w:p>
          <w:p w14:paraId="5C7B4DB7" w14:textId="55F05707" w:rsidR="00C45CDC" w:rsidRDefault="00B840FB" w:rsidP="006B7B56">
            <w:pPr>
              <w:pStyle w:val="TableAttachmentTextBullet1"/>
              <w:framePr w:hSpace="0" w:wrap="auto" w:vAnchor="margin" w:hAnchor="text" w:xAlign="left" w:yAlign="inline"/>
            </w:pPr>
            <w:r>
              <w:t>t</w:t>
            </w:r>
            <w:r w:rsidR="00343E6D" w:rsidRPr="00343E6D">
              <w:t xml:space="preserve">he role and responsibilities of </w:t>
            </w:r>
            <w:r w:rsidR="00C45CDC">
              <w:t xml:space="preserve">the nominated supervisor, </w:t>
            </w:r>
            <w:r w:rsidR="00F8741E">
              <w:t>staff member, child’s parent,</w:t>
            </w:r>
            <w:r w:rsidR="00EA09FD">
              <w:t xml:space="preserve"> and</w:t>
            </w:r>
            <w:r w:rsidR="00F8741E">
              <w:t xml:space="preserve"> </w:t>
            </w:r>
            <w:r w:rsidR="0066750F">
              <w:t>authorised nominee named in the child’s enrolment record</w:t>
            </w:r>
          </w:p>
          <w:p w14:paraId="051A2CFF" w14:textId="6151D8BB" w:rsidR="008A6056" w:rsidRDefault="00475B6E" w:rsidP="006B7B56">
            <w:pPr>
              <w:pStyle w:val="TableAttachmentTextBullet1"/>
              <w:framePr w:hSpace="0" w:wrap="auto" w:vAnchor="margin" w:hAnchor="text" w:xAlign="left" w:yAlign="inline"/>
            </w:pPr>
            <w:r>
              <w:t>t</w:t>
            </w:r>
            <w:r w:rsidR="00E51997" w:rsidRPr="00E51997">
              <w:t xml:space="preserve">he role </w:t>
            </w:r>
            <w:r w:rsidR="724D0C73" w:rsidRPr="00E51997">
              <w:t xml:space="preserve">and </w:t>
            </w:r>
            <w:r w:rsidR="00E51997" w:rsidRPr="00E51997">
              <w:t xml:space="preserve">responsibilities of the </w:t>
            </w:r>
            <w:sdt>
              <w:sdtPr>
                <w:alias w:val="Company"/>
                <w:tag w:val=""/>
                <w:id w:val="1904178930"/>
                <w:placeholder>
                  <w:docPart w:val="052720CB98094E309B9427F8CB667068"/>
                </w:placeholder>
                <w:dataBinding w:prefixMappings="xmlns:ns0='http://schemas.openxmlformats.org/officeDocument/2006/extended-properties' " w:xpath="/ns0:Properties[1]/ns0:Company[1]" w:storeItemID="{6668398D-A668-4E3E-A5EB-62B293D839F1}"/>
                <w:text/>
              </w:sdtPr>
              <w:sdtContent>
                <w:r w:rsidR="00CF12A6">
                  <w:t>Balwyn Community Centre</w:t>
                </w:r>
              </w:sdtContent>
            </w:sdt>
            <w:r>
              <w:t xml:space="preserve"> </w:t>
            </w:r>
            <w:r w:rsidR="002A445F">
              <w:t xml:space="preserve">and </w:t>
            </w:r>
            <w:r w:rsidR="002A445F" w:rsidRPr="0034435D">
              <w:t>other</w:t>
            </w:r>
            <w:r w:rsidR="00F52B2B" w:rsidRPr="0034435D">
              <w:t xml:space="preserve"> </w:t>
            </w:r>
            <w:r w:rsidR="00F52B2B">
              <w:t>education or early childhood services</w:t>
            </w:r>
            <w:r w:rsidR="00F52B2B" w:rsidRPr="0034435D">
              <w:t xml:space="preserve"> </w:t>
            </w:r>
            <w:r w:rsidR="008C7132">
              <w:t xml:space="preserve">for when </w:t>
            </w:r>
            <w:r w:rsidR="0067015A">
              <w:t xml:space="preserve">each individual </w:t>
            </w:r>
            <w:r w:rsidR="00E51997" w:rsidRPr="00E51997">
              <w:t>child is entering or leaving</w:t>
            </w:r>
            <w:r w:rsidR="0067015A">
              <w:t xml:space="preserve"> </w:t>
            </w:r>
            <w:r w:rsidR="00745757">
              <w:t>the service premises</w:t>
            </w:r>
            <w:r w:rsidR="00E51997" w:rsidRPr="00E51997">
              <w:t xml:space="preserve"> </w:t>
            </w:r>
          </w:p>
          <w:p w14:paraId="168AD7CA" w14:textId="5B0E085C" w:rsidR="00EA7516" w:rsidRDefault="0042649F" w:rsidP="006B7B56">
            <w:pPr>
              <w:pStyle w:val="TableAttachmentTextBullet1"/>
              <w:framePr w:hSpace="0" w:wrap="auto" w:vAnchor="margin" w:hAnchor="text" w:xAlign="left" w:yAlign="inline"/>
            </w:pPr>
            <w:r>
              <w:t>t</w:t>
            </w:r>
            <w:r w:rsidR="00E51997" w:rsidRPr="00E51997">
              <w:t xml:space="preserve">he communication arrangement between </w:t>
            </w:r>
            <w:sdt>
              <w:sdtPr>
                <w:alias w:val="Company"/>
                <w:tag w:val=""/>
                <w:id w:val="-1605336510"/>
                <w:placeholder>
                  <w:docPart w:val="5C1BDCDD531849E68749D275FDE5B619"/>
                </w:placeholder>
                <w:dataBinding w:prefixMappings="xmlns:ns0='http://schemas.openxmlformats.org/officeDocument/2006/extended-properties' " w:xpath="/ns0:Properties[1]/ns0:Company[1]" w:storeItemID="{6668398D-A668-4E3E-A5EB-62B293D839F1}"/>
                <w:text/>
              </w:sdtPr>
              <w:sdtContent>
                <w:r w:rsidR="00CF12A6">
                  <w:t>Balwyn Community Centre</w:t>
                </w:r>
              </w:sdtContent>
            </w:sdt>
            <w:r w:rsidR="00EA7516">
              <w:t xml:space="preserve"> and </w:t>
            </w:r>
            <w:r w:rsidR="00B95CEE">
              <w:t>the</w:t>
            </w:r>
            <w:r w:rsidR="00C02B8B" w:rsidRPr="0034435D">
              <w:t xml:space="preserve"> other </w:t>
            </w:r>
            <w:r w:rsidR="00C02B8B">
              <w:t>education or early childhood services</w:t>
            </w:r>
            <w:r w:rsidR="00EA7516" w:rsidRPr="0042649F">
              <w:t xml:space="preserve"> </w:t>
            </w:r>
            <w:r w:rsidR="00194C46">
              <w:t xml:space="preserve">the </w:t>
            </w:r>
            <w:r w:rsidR="00E51997" w:rsidRPr="00E51997">
              <w:t>child is entering</w:t>
            </w:r>
            <w:r w:rsidR="001C41F1">
              <w:t>.</w:t>
            </w:r>
          </w:p>
          <w:p w14:paraId="099EE3C1" w14:textId="75637834" w:rsidR="00BF56B1" w:rsidRDefault="00E51997" w:rsidP="006B7B56">
            <w:pPr>
              <w:pStyle w:val="TableAttachmentTextBullet1"/>
              <w:framePr w:hSpace="0" w:wrap="auto" w:vAnchor="margin" w:hAnchor="text" w:xAlign="left" w:yAlign="inline"/>
            </w:pPr>
            <w:r w:rsidRPr="00E51997">
              <w:t xml:space="preserve">the procedure to follow </w:t>
            </w:r>
            <w:r w:rsidR="00A4232B">
              <w:t>when</w:t>
            </w:r>
            <w:r w:rsidRPr="00E51997">
              <w:t xml:space="preserve"> </w:t>
            </w:r>
            <w:sdt>
              <w:sdtPr>
                <w:alias w:val="Company"/>
                <w:tag w:val=""/>
                <w:id w:val="-25942927"/>
                <w:placeholder>
                  <w:docPart w:val="1BA726507B4C4A3397B5A835F3E940D4"/>
                </w:placeholder>
                <w:dataBinding w:prefixMappings="xmlns:ns0='http://schemas.openxmlformats.org/officeDocument/2006/extended-properties' " w:xpath="/ns0:Properties[1]/ns0:Company[1]" w:storeItemID="{6668398D-A668-4E3E-A5EB-62B293D839F1}"/>
                <w:text/>
              </w:sdtPr>
              <w:sdtContent>
                <w:r w:rsidR="00CF12A6">
                  <w:t>Balwyn Community Centre</w:t>
                </w:r>
              </w:sdtContent>
            </w:sdt>
            <w:r w:rsidRPr="00E51997">
              <w:t xml:space="preserve"> has identified the child is missing or cannot be accounted for during the child's travel</w:t>
            </w:r>
          </w:p>
          <w:p w14:paraId="469551DB" w14:textId="77777777" w:rsidR="00BF56B1" w:rsidRDefault="00BF56B1" w:rsidP="006B7B56">
            <w:pPr>
              <w:pStyle w:val="TableAttachmentTextBullet1"/>
              <w:framePr w:hSpace="0" w:wrap="auto" w:vAnchor="margin" w:hAnchor="text" w:xAlign="left" w:yAlign="inline"/>
            </w:pPr>
            <w:r>
              <w:t>g</w:t>
            </w:r>
            <w:r w:rsidR="00570F0C" w:rsidRPr="00570F0C">
              <w:t>iven the risk posed by the child's travel, the number of educators or other responsible adults that are appropriate to provide supervision</w:t>
            </w:r>
          </w:p>
          <w:p w14:paraId="6F5B6536" w14:textId="7899E6F1" w:rsidR="00BF56B1" w:rsidRDefault="00BF56B1" w:rsidP="006B7B56">
            <w:pPr>
              <w:pStyle w:val="TableAttachmentTextBullet1"/>
              <w:framePr w:hSpace="0" w:wrap="auto" w:vAnchor="margin" w:hAnchor="text" w:xAlign="left" w:yAlign="inline"/>
            </w:pPr>
            <w:r>
              <w:t>t</w:t>
            </w:r>
            <w:r w:rsidR="00570F0C" w:rsidRPr="00570F0C">
              <w:t xml:space="preserve">he proposed route and destination, including any proximity to </w:t>
            </w:r>
            <w:r>
              <w:t>h</w:t>
            </w:r>
            <w:r w:rsidR="00570F0C" w:rsidRPr="00570F0C">
              <w:t>arm</w:t>
            </w:r>
            <w:r>
              <w:t xml:space="preserve"> or</w:t>
            </w:r>
            <w:r w:rsidR="00570F0C" w:rsidRPr="00570F0C">
              <w:t xml:space="preserve"> hazards</w:t>
            </w:r>
          </w:p>
          <w:p w14:paraId="5687F376" w14:textId="4FBBD787" w:rsidR="00AC7E8C" w:rsidRDefault="00570F0C" w:rsidP="006B7B56">
            <w:pPr>
              <w:pStyle w:val="TableAttachmentTextBullet1"/>
              <w:framePr w:hSpace="0" w:wrap="auto" w:vAnchor="margin" w:hAnchor="text" w:xAlign="left" w:yAlign="inline"/>
            </w:pPr>
            <w:r w:rsidRPr="00570F0C">
              <w:t>The p</w:t>
            </w:r>
            <w:r w:rsidR="00D94189">
              <w:t>rocess</w:t>
            </w:r>
            <w:r w:rsidRPr="00570F0C">
              <w:t xml:space="preserve"> </w:t>
            </w:r>
            <w:r w:rsidR="00AC7E8C">
              <w:t>for</w:t>
            </w:r>
            <w:r w:rsidRPr="00570F0C">
              <w:t xml:space="preserve"> entering and exiting</w:t>
            </w:r>
            <w:r w:rsidR="001C41F1">
              <w:t>:</w:t>
            </w:r>
            <w:r w:rsidRPr="00570F0C">
              <w:t xml:space="preserve"> </w:t>
            </w:r>
          </w:p>
          <w:p w14:paraId="00FAC290" w14:textId="2CA2E2F0" w:rsidR="00AC7E8C" w:rsidRDefault="00570F0C" w:rsidP="001C41F1">
            <w:pPr>
              <w:pStyle w:val="TableAttachmentTextBullet2"/>
              <w:framePr w:hSpace="0" w:wrap="auto" w:vAnchor="margin" w:hAnchor="text" w:xAlign="left" w:yAlign="inline"/>
            </w:pPr>
            <w:r w:rsidRPr="00570F0C">
              <w:t>the service premises</w:t>
            </w:r>
          </w:p>
          <w:p w14:paraId="18FC02CC" w14:textId="01CD9C79" w:rsidR="00AC7E8C" w:rsidRDefault="00570F0C" w:rsidP="001C41F1">
            <w:pPr>
              <w:pStyle w:val="TableAttachmentTextBullet2"/>
              <w:framePr w:hSpace="0" w:wrap="auto" w:vAnchor="margin" w:hAnchor="text" w:xAlign="left" w:yAlign="inline"/>
            </w:pPr>
            <w:r w:rsidRPr="00570F0C">
              <w:t xml:space="preserve">the pickup location or </w:t>
            </w:r>
            <w:r w:rsidR="00741389">
              <w:t>arrival location</w:t>
            </w:r>
            <w:r w:rsidRPr="00570F0C">
              <w:t xml:space="preserve"> </w:t>
            </w:r>
          </w:p>
          <w:p w14:paraId="179C9BE5" w14:textId="4715598F" w:rsidR="00343E6D" w:rsidRPr="003E14E2" w:rsidRDefault="00343E6D" w:rsidP="00CA6ACE">
            <w:pPr>
              <w:pStyle w:val="TableAttachmentTextBullet1"/>
              <w:framePr w:hSpace="0" w:wrap="auto" w:vAnchor="margin" w:hAnchor="text" w:xAlign="left" w:yAlign="inline"/>
              <w:numPr>
                <w:ilvl w:val="0"/>
                <w:numId w:val="0"/>
              </w:numPr>
              <w:ind w:left="714"/>
            </w:pP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154D72" w14:textId="1BA8EB32" w:rsidR="008517D8" w:rsidRDefault="00270450"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2490387" w14:textId="6DA78BFA" w:rsidR="008517D8" w:rsidRDefault="00C935C6" w:rsidP="004904F1">
            <w:pPr>
              <w:pStyle w:val="Tick"/>
              <w:framePr w:hSpace="0" w:wrap="auto" w:vAnchor="margin" w:hAnchor="text" w:xAlign="left" w:yAlign="inline"/>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619284A" w14:textId="771E8E08" w:rsidR="008517D8" w:rsidRDefault="00C935C6" w:rsidP="004904F1">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E2B54FC" w14:textId="77777777" w:rsidR="008517D8" w:rsidRDefault="008517D8" w:rsidP="004904F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680092" w14:textId="130F23F4" w:rsidR="008517D8" w:rsidRDefault="00C935C6" w:rsidP="004904F1">
            <w:pPr>
              <w:pStyle w:val="Tick"/>
              <w:framePr w:hSpace="0" w:wrap="auto" w:vAnchor="margin" w:hAnchor="text" w:xAlign="left" w:yAlign="inline"/>
            </w:pPr>
            <w:r>
              <w:sym w:font="Symbol" w:char="F0D6"/>
            </w:r>
          </w:p>
        </w:tc>
      </w:tr>
      <w:tr w:rsidR="001E33CD" w14:paraId="1069C5F0" w14:textId="77777777" w:rsidTr="005376E1">
        <w:tc>
          <w:tcPr>
            <w:tcW w:w="5523" w:type="dxa"/>
            <w:tcBorders>
              <w:top w:val="single" w:sz="4" w:space="0" w:color="B6BD37"/>
              <w:left w:val="single" w:sz="4" w:space="0" w:color="B6BD37"/>
              <w:bottom w:val="single" w:sz="4" w:space="0" w:color="B6BD37"/>
              <w:right w:val="single" w:sz="4" w:space="0" w:color="B6BD37"/>
            </w:tcBorders>
          </w:tcPr>
          <w:p w14:paraId="32820049" w14:textId="43C97470" w:rsidR="001E33CD" w:rsidRPr="001E2EAE" w:rsidRDefault="001E33CD" w:rsidP="00B81D82">
            <w:r>
              <w:t xml:space="preserve">Ensuring any </w:t>
            </w:r>
            <w:r w:rsidR="004F2BB0">
              <w:t xml:space="preserve">identified risks </w:t>
            </w:r>
            <w:r w:rsidR="004E0B5A">
              <w:t xml:space="preserve">are updated </w:t>
            </w:r>
            <w:r w:rsidR="008B5D2B">
              <w:t xml:space="preserve">as soon as practicable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051AF62" w14:textId="3A53AAB7" w:rsidR="001E33CD" w:rsidRDefault="00270450"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C22BA7" w14:textId="0DB714D7" w:rsidR="001E33CD" w:rsidRDefault="00C935C6" w:rsidP="004904F1">
            <w:pPr>
              <w:pStyle w:val="Tick"/>
              <w:framePr w:hSpace="0" w:wrap="auto" w:vAnchor="margin" w:hAnchor="text" w:xAlign="left" w:yAlign="inline"/>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C117278" w14:textId="00439405" w:rsidR="001E33CD" w:rsidRDefault="00C935C6" w:rsidP="004904F1">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4614666" w14:textId="77777777" w:rsidR="001E33CD" w:rsidRDefault="001E33CD" w:rsidP="004904F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2D6AAF8" w14:textId="73742903" w:rsidR="001E33CD" w:rsidRDefault="00C935C6" w:rsidP="004904F1">
            <w:pPr>
              <w:pStyle w:val="Tick"/>
              <w:framePr w:hSpace="0" w:wrap="auto" w:vAnchor="margin" w:hAnchor="text" w:xAlign="left" w:yAlign="inline"/>
            </w:pPr>
            <w:r>
              <w:sym w:font="Symbol" w:char="F0D6"/>
            </w:r>
          </w:p>
        </w:tc>
      </w:tr>
      <w:tr w:rsidR="00F23122" w14:paraId="009BCB3F" w14:textId="77777777" w:rsidTr="005376E1">
        <w:tc>
          <w:tcPr>
            <w:tcW w:w="5523" w:type="dxa"/>
            <w:tcBorders>
              <w:top w:val="single" w:sz="4" w:space="0" w:color="B6BD37"/>
              <w:left w:val="single" w:sz="4" w:space="0" w:color="B6BD37"/>
              <w:bottom w:val="single" w:sz="4" w:space="0" w:color="B6BD37"/>
              <w:right w:val="single" w:sz="4" w:space="0" w:color="B6BD37"/>
            </w:tcBorders>
          </w:tcPr>
          <w:p w14:paraId="5069B5BD" w14:textId="4B407FAA" w:rsidR="00F23122" w:rsidRPr="001E2EAE" w:rsidRDefault="00F23122" w:rsidP="00B81D82">
            <w:r w:rsidRPr="00F23122">
              <w:t>Ensuring a record is kept of each risk assessment conducted</w:t>
            </w:r>
            <w:r w:rsidR="00CA6ACE">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26DEA0E" w14:textId="36C9083F" w:rsidR="00F23122" w:rsidRDefault="00270450"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DB8DF1F" w14:textId="6B4A00A7" w:rsidR="00F23122" w:rsidRDefault="00C935C6" w:rsidP="004904F1">
            <w:pPr>
              <w:pStyle w:val="Tick"/>
              <w:framePr w:hSpace="0" w:wrap="auto" w:vAnchor="margin" w:hAnchor="text" w:xAlign="left" w:yAlign="inline"/>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8547F68" w14:textId="785634DC" w:rsidR="00F23122" w:rsidRDefault="00C935C6" w:rsidP="004904F1">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A88CC6" w14:textId="77777777" w:rsidR="00F23122" w:rsidRDefault="00F23122" w:rsidP="004904F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92D7986" w14:textId="3B2B97FD" w:rsidR="00F23122" w:rsidRDefault="00C935C6" w:rsidP="004904F1">
            <w:pPr>
              <w:pStyle w:val="Tick"/>
              <w:framePr w:hSpace="0" w:wrap="auto" w:vAnchor="margin" w:hAnchor="text" w:xAlign="left" w:yAlign="inline"/>
            </w:pPr>
            <w:r>
              <w:sym w:font="Symbol" w:char="F0D6"/>
            </w:r>
          </w:p>
        </w:tc>
      </w:tr>
      <w:tr w:rsidR="000D56B8" w14:paraId="5753390D" w14:textId="77777777" w:rsidTr="005376E1">
        <w:tc>
          <w:tcPr>
            <w:tcW w:w="5523" w:type="dxa"/>
            <w:tcBorders>
              <w:top w:val="single" w:sz="4" w:space="0" w:color="B6BD37"/>
              <w:left w:val="single" w:sz="4" w:space="0" w:color="B6BD37"/>
              <w:bottom w:val="single" w:sz="4" w:space="0" w:color="B6BD37"/>
              <w:right w:val="single" w:sz="4" w:space="0" w:color="B6BD37"/>
            </w:tcBorders>
          </w:tcPr>
          <w:p w14:paraId="086143E4" w14:textId="17F7FE53" w:rsidR="000D56B8" w:rsidRDefault="000D56B8" w:rsidP="00B81D82">
            <w:r w:rsidRPr="000D56B8">
              <w:lastRenderedPageBreak/>
              <w:t xml:space="preserve">Ensuring a new risk assessment is completed when circumstances change for </w:t>
            </w:r>
            <w:r w:rsidR="009B0752">
              <w:t xml:space="preserve">travel </w:t>
            </w:r>
            <w:r w:rsidR="00F80446">
              <w:t>between</w:t>
            </w:r>
            <w:r w:rsidR="004C04E7">
              <w:t xml:space="preserve"> Balwyn Community Centre and </w:t>
            </w:r>
            <w:r w:rsidR="00C832AB">
              <w:t xml:space="preserve">the other </w:t>
            </w:r>
            <w:r w:rsidR="00C832AB" w:rsidRPr="00C832AB">
              <w:t>e</w:t>
            </w:r>
            <w:r w:rsidR="009B0752" w:rsidRPr="00C832AB">
              <w:t>ducation or early childhood service</w:t>
            </w:r>
            <w:r w:rsidR="009415F2">
              <w:t>s</w:t>
            </w:r>
            <w:r w:rsidR="00C832AB" w:rsidRPr="00C832AB">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763981" w14:textId="594E2397" w:rsidR="000D56B8" w:rsidRDefault="00270450"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088BBC4" w14:textId="5163A761" w:rsidR="000D56B8" w:rsidRDefault="00C935C6" w:rsidP="004904F1">
            <w:pPr>
              <w:pStyle w:val="Tick"/>
              <w:framePr w:hSpace="0" w:wrap="auto" w:vAnchor="margin" w:hAnchor="text" w:xAlign="left" w:yAlign="inline"/>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89826FF" w14:textId="18BC35BD" w:rsidR="000D56B8" w:rsidRDefault="00C935C6" w:rsidP="004904F1">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1CC17A" w14:textId="77777777" w:rsidR="000D56B8" w:rsidRDefault="000D56B8" w:rsidP="004904F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37520B" w14:textId="7DCEACD3" w:rsidR="000D56B8" w:rsidRDefault="00C935C6" w:rsidP="004904F1">
            <w:pPr>
              <w:pStyle w:val="Tick"/>
              <w:framePr w:hSpace="0" w:wrap="auto" w:vAnchor="margin" w:hAnchor="text" w:xAlign="left" w:yAlign="inline"/>
            </w:pPr>
            <w:r>
              <w:sym w:font="Symbol" w:char="F0D6"/>
            </w:r>
          </w:p>
        </w:tc>
      </w:tr>
      <w:tr w:rsidR="005A0F09" w14:paraId="090BA2C1" w14:textId="77777777" w:rsidTr="005376E1">
        <w:tc>
          <w:tcPr>
            <w:tcW w:w="5523" w:type="dxa"/>
            <w:tcBorders>
              <w:top w:val="single" w:sz="4" w:space="0" w:color="B6BD37"/>
              <w:left w:val="single" w:sz="4" w:space="0" w:color="B6BD37"/>
              <w:bottom w:val="single" w:sz="4" w:space="0" w:color="B6BD37"/>
              <w:right w:val="single" w:sz="4" w:space="0" w:color="B6BD37"/>
            </w:tcBorders>
          </w:tcPr>
          <w:p w14:paraId="71694EC6" w14:textId="584DDEAD" w:rsidR="005A0F09" w:rsidRDefault="005A0F09" w:rsidP="005A0F09">
            <w:r>
              <w:t>Ensuring that nominated supervisors, educators and staff are aware of, access and use the risk assessment to manage risks and maintain the safety of children during travel to or from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FFFFB76" w14:textId="25B8355E" w:rsidR="005A0F09" w:rsidRDefault="00270450"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A5ECFAF" w14:textId="77777777" w:rsidR="005A0F09" w:rsidRDefault="005A0F09" w:rsidP="004904F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252431E" w14:textId="77777777" w:rsidR="005A0F09" w:rsidRDefault="005A0F09" w:rsidP="004904F1">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8E5A7DF" w14:textId="77777777" w:rsidR="005A0F09" w:rsidRDefault="005A0F09" w:rsidP="004904F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D65E4E9" w14:textId="77777777" w:rsidR="005A0F09" w:rsidRDefault="005A0F09" w:rsidP="004904F1">
            <w:pPr>
              <w:pStyle w:val="Tick"/>
              <w:framePr w:hSpace="0" w:wrap="auto" w:vAnchor="margin" w:hAnchor="text" w:xAlign="left" w:yAlign="inline"/>
            </w:pPr>
          </w:p>
        </w:tc>
      </w:tr>
      <w:tr w:rsidR="005A0F09" w14:paraId="7C170090" w14:textId="77777777" w:rsidTr="005376E1">
        <w:tc>
          <w:tcPr>
            <w:tcW w:w="5523" w:type="dxa"/>
            <w:tcBorders>
              <w:top w:val="single" w:sz="4" w:space="0" w:color="B6BD37"/>
              <w:left w:val="single" w:sz="4" w:space="0" w:color="B6BD37"/>
              <w:bottom w:val="single" w:sz="4" w:space="0" w:color="B6BD37"/>
              <w:right w:val="single" w:sz="4" w:space="0" w:color="B6BD37"/>
            </w:tcBorders>
          </w:tcPr>
          <w:p w14:paraId="1A38A50F" w14:textId="6ECB83F2" w:rsidR="005A0F09" w:rsidRDefault="005A0F09" w:rsidP="005A0F09">
            <w:r>
              <w:t>Ensuring all supervision requirements are met during delivery of children to, and collection from, the service premises, including relevant educator to child ratios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A20E235" w14:textId="30684525" w:rsidR="005A0F09" w:rsidRDefault="00FA1FE4"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A92AFBF" w14:textId="6F2AA1F7" w:rsidR="005A0F09" w:rsidRDefault="00207327"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86CF778" w14:textId="4BE9C05B" w:rsidR="005A0F09" w:rsidRDefault="00C935C6" w:rsidP="004904F1">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75EA290" w14:textId="77777777" w:rsidR="005A0F09" w:rsidRDefault="005A0F09" w:rsidP="004904F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8F64B3" w14:textId="4E2AE47D" w:rsidR="005A0F09" w:rsidRDefault="00C935C6" w:rsidP="004904F1">
            <w:pPr>
              <w:pStyle w:val="Tick"/>
              <w:framePr w:hSpace="0" w:wrap="auto" w:vAnchor="margin" w:hAnchor="text" w:xAlign="left" w:yAlign="inline"/>
            </w:pPr>
            <w:r>
              <w:sym w:font="Symbol" w:char="F0D6"/>
            </w:r>
          </w:p>
        </w:tc>
      </w:tr>
      <w:tr w:rsidR="005A0F09" w14:paraId="41169052" w14:textId="77777777" w:rsidTr="005376E1">
        <w:tc>
          <w:tcPr>
            <w:tcW w:w="5523" w:type="dxa"/>
            <w:tcBorders>
              <w:top w:val="single" w:sz="4" w:space="0" w:color="B6BD37"/>
              <w:left w:val="single" w:sz="4" w:space="0" w:color="B6BD37"/>
              <w:bottom w:val="single" w:sz="4" w:space="0" w:color="B6BD37"/>
              <w:right w:val="single" w:sz="4" w:space="0" w:color="B6BD37"/>
            </w:tcBorders>
          </w:tcPr>
          <w:p w14:paraId="197D96D7" w14:textId="7A9CBCD2" w:rsidR="005A0F09" w:rsidRDefault="007C131B" w:rsidP="005A0F09">
            <w:r>
              <w:t xml:space="preserve">Ensuring that if </w:t>
            </w:r>
            <w:r w:rsidR="005A0F09">
              <w:t xml:space="preserve">any incidents </w:t>
            </w:r>
            <w:r w:rsidR="0091227C">
              <w:t xml:space="preserve">were </w:t>
            </w:r>
            <w:r w:rsidR="003C4BC5">
              <w:t xml:space="preserve">to </w:t>
            </w:r>
            <w:r w:rsidR="005A0F09">
              <w:t xml:space="preserve">occur relating to the safety of children during travel, (e.g. a child cannot be accounted for) that the response meets all regulatory requirements, including implementing </w:t>
            </w:r>
            <w:r w:rsidR="003C4BC5">
              <w:t xml:space="preserve">the </w:t>
            </w:r>
            <w:r w:rsidR="005A0F09" w:rsidRPr="007D78B7">
              <w:rPr>
                <w:rStyle w:val="PolicyNameChar"/>
                <w:i w:val="0"/>
                <w:iCs w:val="0"/>
                <w:color w:val="auto"/>
              </w:rPr>
              <w:t xml:space="preserve">Incident, </w:t>
            </w:r>
            <w:r w:rsidR="007D78B7">
              <w:rPr>
                <w:rStyle w:val="PolicyNameChar"/>
                <w:i w:val="0"/>
                <w:iCs w:val="0"/>
                <w:color w:val="auto"/>
              </w:rPr>
              <w:t>I</w:t>
            </w:r>
            <w:r w:rsidR="005A0F09" w:rsidRPr="007D78B7">
              <w:rPr>
                <w:rStyle w:val="PolicyNameChar"/>
                <w:i w:val="0"/>
                <w:iCs w:val="0"/>
                <w:color w:val="auto"/>
              </w:rPr>
              <w:t xml:space="preserve">njury, </w:t>
            </w:r>
            <w:r w:rsidR="007D78B7">
              <w:rPr>
                <w:rStyle w:val="PolicyNameChar"/>
                <w:i w:val="0"/>
                <w:iCs w:val="0"/>
                <w:color w:val="auto"/>
              </w:rPr>
              <w:t>T</w:t>
            </w:r>
            <w:r w:rsidR="005A0F09" w:rsidRPr="007D78B7">
              <w:rPr>
                <w:rStyle w:val="PolicyNameChar"/>
                <w:i w:val="0"/>
                <w:iCs w:val="0"/>
                <w:color w:val="auto"/>
              </w:rPr>
              <w:t xml:space="preserve">rauma and </w:t>
            </w:r>
            <w:r w:rsidR="00C66D25">
              <w:rPr>
                <w:rStyle w:val="PolicyNameChar"/>
                <w:i w:val="0"/>
                <w:iCs w:val="0"/>
                <w:color w:val="auto"/>
              </w:rPr>
              <w:t>I</w:t>
            </w:r>
            <w:r w:rsidR="005A0F09" w:rsidRPr="007D78B7">
              <w:rPr>
                <w:rStyle w:val="PolicyNameChar"/>
                <w:i w:val="0"/>
                <w:iCs w:val="0"/>
                <w:color w:val="auto"/>
              </w:rPr>
              <w:t>llness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21079C5" w14:textId="70FBB28E" w:rsidR="005A0F09" w:rsidRDefault="005875A1"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D1C2EDE" w14:textId="49C0242A" w:rsidR="005A0F09" w:rsidRDefault="00C935C6" w:rsidP="004904F1">
            <w:pPr>
              <w:pStyle w:val="Tick"/>
              <w:framePr w:hSpace="0" w:wrap="auto" w:vAnchor="margin" w:hAnchor="text" w:xAlign="left" w:yAlign="inline"/>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D3ECC3F" w14:textId="699F66F9" w:rsidR="005A0F09" w:rsidRDefault="00C935C6" w:rsidP="004904F1">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D2E764F" w14:textId="77777777" w:rsidR="005A0F09" w:rsidRDefault="005A0F09" w:rsidP="004904F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A7DA457" w14:textId="276F7159" w:rsidR="005A0F09" w:rsidRDefault="00C935C6" w:rsidP="004904F1">
            <w:pPr>
              <w:pStyle w:val="Tick"/>
              <w:framePr w:hSpace="0" w:wrap="auto" w:vAnchor="margin" w:hAnchor="text" w:xAlign="left" w:yAlign="inline"/>
            </w:pPr>
            <w:r>
              <w:sym w:font="Symbol" w:char="F0D6"/>
            </w:r>
          </w:p>
        </w:tc>
      </w:tr>
      <w:tr w:rsidR="00730507" w14:paraId="062F3286" w14:textId="77777777" w:rsidTr="005376E1">
        <w:tc>
          <w:tcPr>
            <w:tcW w:w="5523" w:type="dxa"/>
            <w:tcBorders>
              <w:top w:val="single" w:sz="4" w:space="0" w:color="B6BD37"/>
              <w:left w:val="single" w:sz="4" w:space="0" w:color="B6BD37"/>
              <w:bottom w:val="single" w:sz="4" w:space="0" w:color="B6BD37"/>
              <w:right w:val="single" w:sz="4" w:space="0" w:color="B6BD37"/>
            </w:tcBorders>
          </w:tcPr>
          <w:p w14:paraId="56B3D3A0" w14:textId="7114E841" w:rsidR="00730507" w:rsidRDefault="00834093" w:rsidP="005A0F09">
            <w:r w:rsidRPr="00834093">
              <w:t xml:space="preserve">Taking a portable first aid kit (including required medication for dealing with medical conditions) </w:t>
            </w:r>
            <w:r w:rsidR="0091227C">
              <w:t>when travelling</w:t>
            </w:r>
            <w:r w:rsidR="00866242">
              <w:t xml:space="preserve"> between </w:t>
            </w:r>
            <w:r w:rsidR="00C66D25">
              <w:t>Balwyn Community Centre</w:t>
            </w:r>
            <w:r w:rsidR="00866242" w:rsidRPr="009B0752">
              <w:t xml:space="preserve"> and </w:t>
            </w:r>
            <w:r w:rsidR="001530C0" w:rsidRPr="001530C0">
              <w:t xml:space="preserve">other </w:t>
            </w:r>
            <w:r w:rsidR="00866242" w:rsidRPr="001530C0">
              <w:t>education or early childhood service</w:t>
            </w:r>
            <w:r w:rsidR="001530C0">
              <w:t>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BCA7CB0" w14:textId="02FDEC19" w:rsidR="00730507" w:rsidRDefault="005875A1" w:rsidP="004904F1">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1E446E" w14:textId="616760E1" w:rsidR="00730507" w:rsidRDefault="00C935C6" w:rsidP="004904F1">
            <w:pPr>
              <w:pStyle w:val="Tick"/>
              <w:framePr w:hSpace="0" w:wrap="auto" w:vAnchor="margin" w:hAnchor="text" w:xAlign="left" w:yAlign="inline"/>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E33F74B" w14:textId="553E5727" w:rsidR="00730507" w:rsidRDefault="00C935C6" w:rsidP="004904F1">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AA2CF17" w14:textId="77777777" w:rsidR="00730507" w:rsidRDefault="00730507" w:rsidP="004904F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EF6CD7" w14:textId="18A42709" w:rsidR="00730507" w:rsidRDefault="00C935C6" w:rsidP="004904F1">
            <w:pPr>
              <w:pStyle w:val="Tick"/>
              <w:framePr w:hSpace="0" w:wrap="auto" w:vAnchor="margin" w:hAnchor="text" w:xAlign="left" w:yAlign="inline"/>
            </w:pPr>
            <w:r>
              <w:sym w:font="Symbol" w:char="F0D6"/>
            </w:r>
          </w:p>
        </w:tc>
      </w:tr>
      <w:tr w:rsidR="005A0F09" w14:paraId="38471CAC" w14:textId="77777777" w:rsidTr="005376E1">
        <w:tc>
          <w:tcPr>
            <w:tcW w:w="5523" w:type="dxa"/>
            <w:tcBorders>
              <w:top w:val="single" w:sz="4" w:space="0" w:color="B6BD37"/>
              <w:left w:val="single" w:sz="4" w:space="0" w:color="B6BD37"/>
              <w:bottom w:val="single" w:sz="4" w:space="0" w:color="B6BD37"/>
              <w:right w:val="single" w:sz="4" w:space="0" w:color="B6BD37"/>
            </w:tcBorders>
          </w:tcPr>
          <w:p w14:paraId="7DF3C2C5" w14:textId="1A4C14AA" w:rsidR="005A0F09" w:rsidRDefault="005A0F09" w:rsidP="005A0F09">
            <w:r>
              <w:t>Communicating any changes to the travel routine (e.g. a different walking route is proposed due to inclement weather) to educators and staff</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83EDB7" w14:textId="77777777" w:rsidR="005A0F09" w:rsidRDefault="005A0F09" w:rsidP="004904F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43398E" w14:textId="26A5787A" w:rsidR="005A0F09" w:rsidRDefault="00C935C6" w:rsidP="004904F1">
            <w:pPr>
              <w:pStyle w:val="Tick"/>
              <w:framePr w:hSpace="0" w:wrap="auto" w:vAnchor="margin" w:hAnchor="text" w:xAlign="left" w:yAlign="inline"/>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103DFA4" w14:textId="19F2369C" w:rsidR="005A0F09" w:rsidRDefault="00C935C6" w:rsidP="004904F1">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CA7755C" w14:textId="77777777" w:rsidR="005A0F09" w:rsidRDefault="005A0F09" w:rsidP="004904F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F4E4202" w14:textId="4E835E37" w:rsidR="005A0F09" w:rsidRDefault="00C935C6" w:rsidP="004904F1">
            <w:pPr>
              <w:pStyle w:val="Tick"/>
              <w:framePr w:hSpace="0" w:wrap="auto" w:vAnchor="margin" w:hAnchor="text" w:xAlign="left" w:yAlign="inline"/>
            </w:pPr>
            <w:r>
              <w:sym w:font="Symbol" w:char="F0D6"/>
            </w:r>
          </w:p>
        </w:tc>
      </w:tr>
      <w:tr w:rsidR="005A0F09" w14:paraId="1B69E258" w14:textId="77777777" w:rsidTr="005376E1">
        <w:tc>
          <w:tcPr>
            <w:tcW w:w="5523" w:type="dxa"/>
            <w:tcBorders>
              <w:top w:val="single" w:sz="4" w:space="0" w:color="B6BD37"/>
              <w:left w:val="single" w:sz="4" w:space="0" w:color="B6BD37"/>
              <w:bottom w:val="single" w:sz="4" w:space="0" w:color="B6BD37"/>
              <w:right w:val="single" w:sz="4" w:space="0" w:color="B6BD37"/>
            </w:tcBorders>
          </w:tcPr>
          <w:p w14:paraId="1B23B313" w14:textId="5039AA12" w:rsidR="005A0F09" w:rsidRDefault="00BC46EF" w:rsidP="004D6F3F">
            <w:pPr>
              <w:pStyle w:val="NoSpacing"/>
            </w:pPr>
            <w:r w:rsidRPr="00BC46EF">
              <w:t>Providing road safety education as part of the curriculum</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399A968" w14:textId="77777777" w:rsidR="005A0F09" w:rsidRDefault="005A0F09" w:rsidP="004904F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04DBE3" w14:textId="58965E45" w:rsidR="005A0F09" w:rsidRDefault="00C935C6" w:rsidP="004904F1">
            <w:pPr>
              <w:pStyle w:val="Tick"/>
              <w:framePr w:hSpace="0" w:wrap="auto" w:vAnchor="margin" w:hAnchor="text" w:xAlign="left" w:yAlign="inline"/>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A747CE3" w14:textId="160CA126" w:rsidR="005A0F09" w:rsidRDefault="00C935C6" w:rsidP="004904F1">
            <w:pPr>
              <w:pStyle w:val="Tick"/>
              <w:framePr w:hSpace="0" w:wrap="auto" w:vAnchor="margin" w:hAnchor="text" w:xAlign="left" w:yAlign="inline"/>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1E8002E" w14:textId="77777777" w:rsidR="005A0F09" w:rsidRDefault="005A0F09" w:rsidP="004904F1">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5BDE3E" w14:textId="6D3B3972" w:rsidR="005A0F09" w:rsidRDefault="00C935C6" w:rsidP="004904F1">
            <w:pPr>
              <w:pStyle w:val="Tick"/>
              <w:framePr w:hSpace="0" w:wrap="auto" w:vAnchor="margin" w:hAnchor="text" w:xAlign="left" w:yAlign="inline"/>
            </w:pPr>
            <w:r>
              <w:sym w:font="Symbol" w:char="F0D6"/>
            </w:r>
          </w:p>
        </w:tc>
      </w:tr>
    </w:tbl>
    <w:p w14:paraId="1E6F6D01" w14:textId="77777777" w:rsidR="003E57FD" w:rsidRDefault="003E57FD" w:rsidP="004904F1">
      <w:pPr>
        <w:pStyle w:val="BODYTEXTELAA"/>
      </w:pPr>
    </w:p>
    <w:p w14:paraId="71557E0A" w14:textId="2640D71D" w:rsidR="00F359D9" w:rsidRDefault="00F359D9" w:rsidP="004904F1">
      <w:pPr>
        <w:pStyle w:val="BODYTEXTELAA"/>
      </w:pPr>
      <w:r>
        <w:rPr>
          <w:noProof/>
        </w:rPr>
        <mc:AlternateContent>
          <mc:Choice Requires="wps">
            <w:drawing>
              <wp:anchor distT="0" distB="0" distL="114300" distR="114300" simplePos="0" relativeHeight="251643904" behindDoc="0" locked="1" layoutInCell="1" allowOverlap="1" wp14:anchorId="128FD7DF" wp14:editId="20893998">
                <wp:simplePos x="0" y="0"/>
                <wp:positionH relativeFrom="column">
                  <wp:posOffset>827405</wp:posOffset>
                </wp:positionH>
                <wp:positionV relativeFrom="paragraph">
                  <wp:posOffset>-40005</wp:posOffset>
                </wp:positionV>
                <wp:extent cx="5709285" cy="0"/>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97E485" id="Straight Connector 11" o:spid="_x0000_s1026" style="position:absolute;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15pt,-3.15pt" to="514.7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" strokecolor="#f69434" strokeweight="1.25pt">
                <v:stroke dashstyle="1 1"/>
                <w10:anchorlock/>
              </v:line>
            </w:pict>
          </mc:Fallback>
        </mc:AlternateContent>
      </w:r>
    </w:p>
    <w:p w14:paraId="77D144B5" w14:textId="77777777" w:rsidR="00F359D9" w:rsidRDefault="00F359D9" w:rsidP="007343F6">
      <w:pPr>
        <w:pStyle w:val="BackgroundandLegislation"/>
      </w:pPr>
      <w:r>
        <w:t xml:space="preserve">Background and </w:t>
      </w:r>
      <w:r w:rsidRPr="002B33CE">
        <w:t>Legislation</w:t>
      </w:r>
    </w:p>
    <w:p w14:paraId="3245D65B" w14:textId="77777777" w:rsidR="00F359D9" w:rsidRDefault="00F359D9" w:rsidP="007343F6">
      <w:pPr>
        <w:pStyle w:val="Heading2"/>
      </w:pPr>
      <w:r>
        <w:t>Background</w:t>
      </w:r>
    </w:p>
    <w:p w14:paraId="5FB0A553" w14:textId="77777777" w:rsidR="00846124" w:rsidRDefault="00846124" w:rsidP="004904F1">
      <w:pPr>
        <w:pStyle w:val="BODYTEXTELAA"/>
      </w:pPr>
      <w:r w:rsidRPr="00845292">
        <w:rPr>
          <w:color w:val="C00000"/>
        </w:rPr>
        <w:t xml:space="preserve">The Education and Care Services National Regulations </w:t>
      </w:r>
      <w:r>
        <w:t>mandate that approved providers establish policies and procedures regarding the safe travel of children who travel between an educational service and any other educational or early childhood service, for example from a kindergarten service to a long day care service.</w:t>
      </w:r>
    </w:p>
    <w:p w14:paraId="16C35871" w14:textId="77777777" w:rsidR="00846124" w:rsidRDefault="00846124" w:rsidP="004904F1">
      <w:pPr>
        <w:pStyle w:val="BODYTEXTELAA"/>
      </w:pPr>
      <w:r>
        <w:t>Ensuring the safety and wellbeing of children in Early Education and Care (ECEC) services is the utmost priority, and approved providers and ECEC services must take necessary steps to safeguard children from potential harm or dangers, especially during their travel to and from the service.</w:t>
      </w:r>
    </w:p>
    <w:p w14:paraId="11BEF59D" w14:textId="3107E386" w:rsidR="00F359D9" w:rsidRDefault="00846124" w:rsidP="004904F1">
      <w:pPr>
        <w:pStyle w:val="BODYTEXTELAA"/>
      </w:pPr>
      <w:r>
        <w:t>Particular attention should be given to the transportation of children, especially during peak traffic times and high foot traffic periods. Protecting children during their journey between the service and other educational settings can be accomplished by preparing comprehensive policies and procedures, along with an effective implementation process.</w:t>
      </w:r>
    </w:p>
    <w:p w14:paraId="65E137C3" w14:textId="77777777" w:rsidR="00F359D9" w:rsidRDefault="00F359D9" w:rsidP="007343F6">
      <w:pPr>
        <w:pStyle w:val="Heading2"/>
      </w:pPr>
      <w:r>
        <w:t>Legislation and Standards</w:t>
      </w:r>
    </w:p>
    <w:p w14:paraId="0C2528BB" w14:textId="77777777" w:rsidR="009C7DF8" w:rsidRDefault="009C7DF8" w:rsidP="004904F1">
      <w:pPr>
        <w:pStyle w:val="BODYTEXTELAA"/>
      </w:pPr>
      <w:r w:rsidRPr="006978C9">
        <w:t>Relevant legislation</w:t>
      </w:r>
      <w:r>
        <w:t xml:space="preserve"> and standards</w:t>
      </w:r>
      <w:r w:rsidRPr="006978C9">
        <w:t xml:space="preserve"> include but </w:t>
      </w:r>
      <w:r>
        <w:t>are not limited to:</w:t>
      </w:r>
    </w:p>
    <w:p w14:paraId="2566FAF0" w14:textId="77777777" w:rsidR="00C955A8" w:rsidRDefault="00C955A8" w:rsidP="004904F1">
      <w:pPr>
        <w:pStyle w:val="BODYTEXTELAA"/>
        <w:numPr>
          <w:ilvl w:val="0"/>
          <w:numId w:val="12"/>
        </w:numPr>
      </w:pPr>
      <w:r>
        <w:t>Education and Care Services National Law Act 2010</w:t>
      </w:r>
    </w:p>
    <w:p w14:paraId="7AB59C94" w14:textId="5EB8D87D" w:rsidR="00C955A8" w:rsidRPr="005C6960" w:rsidRDefault="005C6960" w:rsidP="004904F1">
      <w:pPr>
        <w:pStyle w:val="BODYTEXTELAA"/>
        <w:numPr>
          <w:ilvl w:val="0"/>
          <w:numId w:val="12"/>
        </w:numPr>
      </w:pPr>
      <w:r w:rsidRPr="005C6960">
        <w:t>Victorian Children’s Services Regulations 2024</w:t>
      </w:r>
    </w:p>
    <w:p w14:paraId="358DDEAE" w14:textId="7499C31D" w:rsidR="00C955A8" w:rsidRDefault="00C955A8" w:rsidP="004904F1">
      <w:pPr>
        <w:pStyle w:val="BODYTEXTELAA"/>
        <w:numPr>
          <w:ilvl w:val="0"/>
          <w:numId w:val="12"/>
        </w:numPr>
      </w:pPr>
      <w:r>
        <w:t>Road Safety Act 1986</w:t>
      </w:r>
    </w:p>
    <w:p w14:paraId="61839A30" w14:textId="28657022" w:rsidR="006B2867" w:rsidRDefault="0020458D" w:rsidP="006B2867">
      <w:pPr>
        <w:pStyle w:val="BODYTEXTELAA"/>
        <w:numPr>
          <w:ilvl w:val="0"/>
          <w:numId w:val="12"/>
        </w:numPr>
      </w:pPr>
      <w:r w:rsidRPr="0020458D">
        <w:t>Road Safety Road Rules 2009 (Vic</w:t>
      </w:r>
      <w:r w:rsidR="00027F40">
        <w:t>)</w:t>
      </w:r>
    </w:p>
    <w:p w14:paraId="44CBCFA1" w14:textId="561D853A" w:rsidR="006B2867" w:rsidRDefault="007B399F" w:rsidP="006B2867">
      <w:pPr>
        <w:pStyle w:val="BODYTEXTELAA"/>
        <w:numPr>
          <w:ilvl w:val="0"/>
          <w:numId w:val="12"/>
        </w:numPr>
      </w:pPr>
      <w:r>
        <w:t>Definitions</w:t>
      </w:r>
    </w:p>
    <w:p w14:paraId="06C21BBD" w14:textId="77777777" w:rsidR="006B2867" w:rsidRDefault="006B2867" w:rsidP="00C514C4">
      <w:pPr>
        <w:pStyle w:val="Definitions"/>
      </w:pPr>
    </w:p>
    <w:p w14:paraId="642DC050" w14:textId="2EDA4627" w:rsidR="007B399F" w:rsidRPr="00F943AD" w:rsidRDefault="0013704A" w:rsidP="00C514C4">
      <w:pPr>
        <w:pStyle w:val="Definitions"/>
        <w:rPr>
          <w:color w:val="C00000"/>
        </w:rPr>
      </w:pPr>
      <w:r w:rsidRPr="003B11D0">
        <w:t xml:space="preserve">The terms defined in this section relate specifically to this policy. </w:t>
      </w:r>
    </w:p>
    <w:p w14:paraId="703A080B" w14:textId="77777777" w:rsidR="00FE7BB8" w:rsidRPr="003B11D0" w:rsidRDefault="00FE7BB8" w:rsidP="004904F1">
      <w:pPr>
        <w:pStyle w:val="BODYTEXTELAA"/>
      </w:pPr>
      <w:r w:rsidRPr="003B11D0">
        <w:rPr>
          <w:b/>
          <w:bCs/>
        </w:rPr>
        <w:t>Adequate supervision</w:t>
      </w:r>
      <w:r w:rsidRPr="003B11D0">
        <w:t xml:space="preserve">: (In relation to this policy) supervision entails all children (individuals and groups) in all areas of the service, being in sight and/or </w:t>
      </w:r>
      <w:proofErr w:type="gramStart"/>
      <w:r w:rsidRPr="003B11D0">
        <w:t>hearing of an educator at all times</w:t>
      </w:r>
      <w:proofErr w:type="gramEnd"/>
      <w:r w:rsidRPr="003B11D0">
        <w:t xml:space="preserve"> including during toileting, sleep, rest and transition routines. Services are required to </w:t>
      </w:r>
      <w:proofErr w:type="gramStart"/>
      <w:r w:rsidRPr="003B11D0">
        <w:t>comply with the legislative requirements for educator-to-child ratios at all times</w:t>
      </w:r>
      <w:proofErr w:type="gramEnd"/>
      <w:r w:rsidRPr="003B11D0">
        <w:t>. Supervision contributes to protecting children from hazards that may emerge in play, including hazards created by the equipment used.</w:t>
      </w:r>
    </w:p>
    <w:p w14:paraId="7D538308" w14:textId="66CACA9C" w:rsidR="00FE7BB8" w:rsidRPr="003B11D0" w:rsidRDefault="00FE7BB8" w:rsidP="004904F1">
      <w:pPr>
        <w:pStyle w:val="BODYTEXTELAA"/>
      </w:pPr>
      <w:r w:rsidRPr="003B11D0">
        <w:t>Adequate supervision refers to constant, active and diligent supervision of every child at the service</w:t>
      </w:r>
      <w:r w:rsidR="00BE0B7C" w:rsidRPr="003B11D0">
        <w:t xml:space="preserve">, including </w:t>
      </w:r>
      <w:r w:rsidR="00EC4E76" w:rsidRPr="003B11D0">
        <w:t>during travel from one service to</w:t>
      </w:r>
      <w:r w:rsidRPr="003B11D0">
        <w:t xml:space="preserve">. Adequate supervision requires that educators </w:t>
      </w:r>
      <w:proofErr w:type="gramStart"/>
      <w:r w:rsidRPr="003B11D0">
        <w:t>are always in a position to</w:t>
      </w:r>
      <w:proofErr w:type="gramEnd"/>
      <w:r w:rsidRPr="003B11D0">
        <w:t xml:space="preserve"> observe each child, respond to individual needs and immediately intervene if necessary. Variables affecting supervision levels include:</w:t>
      </w:r>
    </w:p>
    <w:p w14:paraId="07D6BF9F" w14:textId="12D3ECFF" w:rsidR="00FE7BB8" w:rsidRPr="003B11D0" w:rsidRDefault="00FE7BB8" w:rsidP="004904F1">
      <w:pPr>
        <w:pStyle w:val="BodyTextBullet1"/>
      </w:pPr>
      <w:r w:rsidRPr="003B11D0">
        <w:t>number, age and abilities of children</w:t>
      </w:r>
    </w:p>
    <w:p w14:paraId="5481F806" w14:textId="5EB583A5" w:rsidR="00FE7BB8" w:rsidRPr="003B11D0" w:rsidRDefault="00FE7BB8" w:rsidP="004904F1">
      <w:pPr>
        <w:pStyle w:val="BodyTextBullet1"/>
      </w:pPr>
      <w:r w:rsidRPr="003B11D0">
        <w:t>number and positioning of educators</w:t>
      </w:r>
    </w:p>
    <w:p w14:paraId="1914E00A" w14:textId="41D874AE" w:rsidR="00FE7BB8" w:rsidRPr="003B11D0" w:rsidRDefault="00FE7BB8" w:rsidP="004904F1">
      <w:pPr>
        <w:pStyle w:val="BodyTextBullet1"/>
      </w:pPr>
      <w:r w:rsidRPr="003B11D0">
        <w:t>current activity of each child</w:t>
      </w:r>
    </w:p>
    <w:p w14:paraId="50E39BA6" w14:textId="49C48ABE" w:rsidR="00FE7BB8" w:rsidRPr="003B11D0" w:rsidRDefault="00FE7BB8" w:rsidP="004904F1">
      <w:pPr>
        <w:pStyle w:val="BodyTextBullet1"/>
      </w:pPr>
      <w:r w:rsidRPr="003B11D0">
        <w:t>areas in which the children are engaged in an activity (visibility and accessibility)</w:t>
      </w:r>
    </w:p>
    <w:p w14:paraId="46D71C1A" w14:textId="16CE511D" w:rsidR="00FE7BB8" w:rsidRPr="003B11D0" w:rsidRDefault="00FE7BB8" w:rsidP="004904F1">
      <w:pPr>
        <w:pStyle w:val="BodyTextBullet1"/>
      </w:pPr>
      <w:r w:rsidRPr="003B11D0">
        <w:t>developmental profile of each child and of the group of children</w:t>
      </w:r>
    </w:p>
    <w:p w14:paraId="455DE165" w14:textId="24691061" w:rsidR="00FE7BB8" w:rsidRPr="003B11D0" w:rsidRDefault="00FE7BB8" w:rsidP="004904F1">
      <w:pPr>
        <w:pStyle w:val="BodyTextBullet1"/>
      </w:pPr>
      <w:r w:rsidRPr="003B11D0">
        <w:t>experience, knowledge and skill of each educator</w:t>
      </w:r>
    </w:p>
    <w:p w14:paraId="25C85DC6" w14:textId="19C9318C" w:rsidR="00FE7BB8" w:rsidRPr="003B11D0" w:rsidRDefault="00FE7BB8" w:rsidP="004904F1">
      <w:pPr>
        <w:pStyle w:val="BodyTextBullet1"/>
      </w:pPr>
      <w:r w:rsidRPr="003B11D0">
        <w:t>need for educators to move between areas (effective communication strategies).</w:t>
      </w:r>
    </w:p>
    <w:p w14:paraId="4FB59A12" w14:textId="036007EF" w:rsidR="004F68B8" w:rsidRPr="003B11D0" w:rsidRDefault="00D2088D" w:rsidP="004904F1">
      <w:pPr>
        <w:pStyle w:val="BODYTEXTELAA"/>
        <w:rPr>
          <w:b/>
          <w:bCs/>
        </w:rPr>
      </w:pPr>
      <w:r w:rsidRPr="003B11D0">
        <w:rPr>
          <w:b/>
          <w:bCs/>
        </w:rPr>
        <w:t xml:space="preserve">Attendance Record: </w:t>
      </w:r>
      <w:r w:rsidRPr="003B11D0">
        <w:t>Kept by the service to record details of each child attending the service including name, time of arrival and departure, signature of person delivering and collecting the child or of the nominated supervisor or educator</w:t>
      </w:r>
      <w:r w:rsidR="00A950D1" w:rsidRPr="003B11D0">
        <w:t>.</w:t>
      </w:r>
    </w:p>
    <w:p w14:paraId="4A37B5FF" w14:textId="22847CD4" w:rsidR="00261AC3" w:rsidRPr="003B11D0" w:rsidRDefault="00694A83" w:rsidP="004904F1">
      <w:pPr>
        <w:pStyle w:val="BODYTEXTELAA"/>
      </w:pPr>
      <w:r w:rsidRPr="003B11D0">
        <w:rPr>
          <w:b/>
          <w:bCs/>
        </w:rPr>
        <w:t>Regular outing:</w:t>
      </w:r>
      <w:r w:rsidRPr="003B11D0">
        <w:t xml:space="preserve"> (In relation to education and care services) means an excursion such as a walk, drive or trip to/from a location that the service visits regularly as part of its educational program, and where the circumstances covered by the risk assessment are the same on each trip. If an excursion is a regular outing, an authorisation from parents/guardians is only required to be obtained once every 12 months. A new authorisation is required if there is any change to the circumstances of the regular outing.</w:t>
      </w:r>
    </w:p>
    <w:p w14:paraId="4A74E208" w14:textId="77777777" w:rsidR="00694A83" w:rsidRDefault="00694A83" w:rsidP="004904F1">
      <w:pPr>
        <w:pStyle w:val="BODYTEXTELAA"/>
      </w:pPr>
    </w:p>
    <w:p w14:paraId="03613BE0" w14:textId="1E7A87F0" w:rsidR="007B399F" w:rsidRDefault="007B399F" w:rsidP="007343F6">
      <w:pPr>
        <w:pStyle w:val="SourcesandRelatedPolicies"/>
      </w:pPr>
      <w:r>
        <w:t>Sources and Related Policies</w:t>
      </w:r>
    </w:p>
    <w:p w14:paraId="4442AA43" w14:textId="77777777" w:rsidR="007B399F" w:rsidRDefault="007B399F" w:rsidP="007343F6">
      <w:pPr>
        <w:pStyle w:val="Heading2"/>
      </w:pPr>
      <w:r>
        <w:t>Sources</w:t>
      </w:r>
    </w:p>
    <w:p w14:paraId="0B0FE2ED" w14:textId="77777777" w:rsidR="00B27323" w:rsidRPr="00FC2113" w:rsidRDefault="00B27323" w:rsidP="004904F1">
      <w:pPr>
        <w:pStyle w:val="BodyTextBullet1"/>
        <w:rPr>
          <w:rStyle w:val="Hyperlink"/>
          <w:color w:val="auto"/>
          <w:u w:val="none"/>
        </w:rPr>
      </w:pPr>
      <w:r w:rsidRPr="00FC2113">
        <w:rPr>
          <w:rStyle w:val="Hyperlink"/>
          <w:color w:val="auto"/>
          <w:u w:val="none"/>
        </w:rPr>
        <w:t xml:space="preserve">ACECQA, Risk Assessment and Management Tool: </w:t>
      </w:r>
      <w:hyperlink r:id="rId11" w:history="1">
        <w:r w:rsidRPr="00FC2113">
          <w:rPr>
            <w:rStyle w:val="Hyperlink"/>
          </w:rPr>
          <w:t>https://www.acecqa.gov.au/nqf/national-quality-standard/quality-area-2-childrens-health-and-safety</w:t>
        </w:r>
      </w:hyperlink>
    </w:p>
    <w:p w14:paraId="52CE7A3F" w14:textId="54B5A80B" w:rsidR="0031546D" w:rsidRPr="0031546D" w:rsidRDefault="0031546D" w:rsidP="0031546D">
      <w:pPr>
        <w:numPr>
          <w:ilvl w:val="0"/>
          <w:numId w:val="11"/>
        </w:numPr>
        <w:ind w:left="2058" w:hanging="357"/>
        <w:contextualSpacing/>
        <w:rPr>
          <w:szCs w:val="24"/>
        </w:rPr>
      </w:pPr>
      <w:r w:rsidRPr="0031546D">
        <w:rPr>
          <w:szCs w:val="24"/>
        </w:rPr>
        <w:t xml:space="preserve">Belonging, Being &amp; Becoming – The Early Years Learning Framework for Australia: </w:t>
      </w:r>
      <w:hyperlink r:id="rId12" w:history="1">
        <w:r w:rsidRPr="0031546D">
          <w:rPr>
            <w:color w:val="00ABBE"/>
            <w:szCs w:val="24"/>
            <w:u w:val="single"/>
          </w:rPr>
          <w:t>www.acecqa.gov.au</w:t>
        </w:r>
      </w:hyperlink>
    </w:p>
    <w:p w14:paraId="3F3EB146" w14:textId="37734244" w:rsidR="0031546D" w:rsidRPr="0031546D" w:rsidRDefault="0031546D" w:rsidP="00A21DDE">
      <w:pPr>
        <w:numPr>
          <w:ilvl w:val="0"/>
          <w:numId w:val="11"/>
        </w:numPr>
        <w:ind w:left="2058" w:hanging="357"/>
        <w:contextualSpacing/>
        <w:rPr>
          <w:szCs w:val="24"/>
        </w:rPr>
      </w:pPr>
      <w:r w:rsidRPr="0031546D">
        <w:rPr>
          <w:iCs/>
          <w:szCs w:val="24"/>
        </w:rPr>
        <w:t>Guide to the National Quality Standard,</w:t>
      </w:r>
      <w:r w:rsidRPr="0031546D">
        <w:rPr>
          <w:i/>
          <w:szCs w:val="24"/>
        </w:rPr>
        <w:t xml:space="preserve"> </w:t>
      </w:r>
      <w:r w:rsidRPr="0031546D">
        <w:rPr>
          <w:szCs w:val="24"/>
        </w:rPr>
        <w:t xml:space="preserve">ACECQA: </w:t>
      </w:r>
      <w:hyperlink r:id="rId13" w:history="1">
        <w:r w:rsidRPr="0031546D">
          <w:rPr>
            <w:color w:val="00ABBE"/>
            <w:szCs w:val="24"/>
            <w:u w:val="single"/>
          </w:rPr>
          <w:t>www.acecqa.gov.au</w:t>
        </w:r>
      </w:hyperlink>
      <w:r w:rsidR="00A21DDE" w:rsidRPr="00A21DDE">
        <w:rPr>
          <w:i/>
          <w:szCs w:val="24"/>
        </w:rPr>
        <w:t xml:space="preserve"> </w:t>
      </w:r>
    </w:p>
    <w:p w14:paraId="63238FBD" w14:textId="77777777" w:rsidR="0031546D" w:rsidRPr="0031546D" w:rsidRDefault="0031546D" w:rsidP="0031546D">
      <w:pPr>
        <w:numPr>
          <w:ilvl w:val="0"/>
          <w:numId w:val="11"/>
        </w:numPr>
        <w:ind w:left="2058" w:hanging="357"/>
        <w:contextualSpacing/>
        <w:rPr>
          <w:szCs w:val="24"/>
          <w:u w:val="single"/>
        </w:rPr>
      </w:pPr>
      <w:r w:rsidRPr="0031546D">
        <w:rPr>
          <w:iCs/>
          <w:szCs w:val="24"/>
        </w:rPr>
        <w:t>Victorian Early Years Learning and Development Framework</w:t>
      </w:r>
      <w:r w:rsidRPr="0031546D">
        <w:rPr>
          <w:szCs w:val="24"/>
        </w:rPr>
        <w:t xml:space="preserve">: </w:t>
      </w:r>
      <w:hyperlink r:id="rId14" w:history="1">
        <w:r w:rsidRPr="0031546D">
          <w:rPr>
            <w:color w:val="00ABBE"/>
            <w:szCs w:val="24"/>
            <w:u w:val="single"/>
          </w:rPr>
          <w:t>www.education.vic.gov.au</w:t>
        </w:r>
      </w:hyperlink>
      <w:r w:rsidRPr="0031546D">
        <w:rPr>
          <w:color w:val="00ABBE"/>
          <w:szCs w:val="24"/>
          <w:u w:val="single"/>
        </w:rPr>
        <w:t xml:space="preserve"> </w:t>
      </w:r>
    </w:p>
    <w:p w14:paraId="45B7C329" w14:textId="77777777" w:rsidR="007B399F" w:rsidRDefault="007B399F" w:rsidP="004904F1">
      <w:pPr>
        <w:pStyle w:val="BODYTEXTELAA"/>
      </w:pPr>
    </w:p>
    <w:p w14:paraId="26A68E9E" w14:textId="6D21BCA6" w:rsidR="007B399F" w:rsidRDefault="007B399F" w:rsidP="007343F6">
      <w:pPr>
        <w:pStyle w:val="AttachmentsPolicy"/>
      </w:pPr>
      <w:r>
        <w:t>Attachments</w:t>
      </w:r>
    </w:p>
    <w:p w14:paraId="5EBA1CB6" w14:textId="6DD77D89" w:rsidR="007B399F" w:rsidRPr="00CE3321" w:rsidRDefault="006613EE" w:rsidP="004904F1">
      <w:pPr>
        <w:pStyle w:val="BodyTextBullet1"/>
      </w:pPr>
      <w:r w:rsidRPr="00CE3321">
        <w:t>Nil</w:t>
      </w:r>
    </w:p>
    <w:p w14:paraId="24EC5FBD" w14:textId="77777777" w:rsidR="007B399F" w:rsidRDefault="007B399F" w:rsidP="004904F1">
      <w:pPr>
        <w:pStyle w:val="BODYTEXTELAA"/>
      </w:pPr>
    </w:p>
    <w:p w14:paraId="74D8445F" w14:textId="7CF35720" w:rsidR="007B399F" w:rsidRDefault="007B399F" w:rsidP="007343F6">
      <w:pPr>
        <w:pStyle w:val="Authorisation"/>
      </w:pPr>
      <w:r>
        <w:t>Authorisation</w:t>
      </w:r>
    </w:p>
    <w:p w14:paraId="27C3D4EB" w14:textId="33825551" w:rsidR="009416A1" w:rsidRPr="00CE3321" w:rsidRDefault="009416A1" w:rsidP="004904F1">
      <w:pPr>
        <w:pStyle w:val="BODYTEXTELAA"/>
      </w:pPr>
      <w:r w:rsidRPr="00CE3321">
        <w:t xml:space="preserve">This policy was adopted by the </w:t>
      </w:r>
      <w:r w:rsidR="00452C2D" w:rsidRPr="00CE3321">
        <w:t>a</w:t>
      </w:r>
      <w:r w:rsidRPr="00CE3321">
        <w:t xml:space="preserve">pproved </w:t>
      </w:r>
      <w:r w:rsidR="00452C2D" w:rsidRPr="00CE3321">
        <w:t>p</w:t>
      </w:r>
      <w:r w:rsidRPr="00CE3321">
        <w:t xml:space="preserve">rovider of </w:t>
      </w:r>
      <w:sdt>
        <w:sdtPr>
          <w:alias w:val="Company"/>
          <w:tag w:val=""/>
          <w:id w:val="1918514725"/>
          <w:placeholder>
            <w:docPart w:val="90A71BBFE6444B65B8FCE4CADEBAB801"/>
          </w:placeholder>
          <w:dataBinding w:prefixMappings="xmlns:ns0='http://schemas.openxmlformats.org/officeDocument/2006/extended-properties' " w:xpath="/ns0:Properties[1]/ns0:Company[1]" w:storeItemID="{6668398D-A668-4E3E-A5EB-62B293D839F1}"/>
          <w:text/>
        </w:sdtPr>
        <w:sdtContent>
          <w:r w:rsidR="00CF12A6">
            <w:t>Balwyn Community Centre</w:t>
          </w:r>
        </w:sdtContent>
      </w:sdt>
      <w:r w:rsidRPr="00CE3321">
        <w:t xml:space="preserve"> on</w:t>
      </w:r>
      <w:r w:rsidR="00CE3321">
        <w:t xml:space="preserve"> </w:t>
      </w:r>
      <w:r w:rsidR="0093481B">
        <w:t>17 April 2024.</w:t>
      </w:r>
    </w:p>
    <w:p w14:paraId="149CEC95" w14:textId="77777777" w:rsidR="00450D66" w:rsidRDefault="00450D66" w:rsidP="004904F1">
      <w:pPr>
        <w:pStyle w:val="BODYTEXTELAA"/>
      </w:pPr>
    </w:p>
    <w:p w14:paraId="1ECBFE22" w14:textId="43980947" w:rsidR="007B399F" w:rsidRPr="00CE3321" w:rsidRDefault="009416A1" w:rsidP="004904F1">
      <w:pPr>
        <w:pStyle w:val="BODYTEXTELAA"/>
      </w:pPr>
      <w:r w:rsidRPr="00CE3321">
        <w:t xml:space="preserve">REVIEW DATE: </w:t>
      </w:r>
      <w:r w:rsidR="00884A5B">
        <w:t>April 2027</w:t>
      </w:r>
    </w:p>
    <w:p w14:paraId="644CABF2" w14:textId="3135E39A" w:rsidR="007B399F" w:rsidRDefault="007B399F" w:rsidP="00C514C4">
      <w:pPr>
        <w:pStyle w:val="BODYTEXTELAA"/>
      </w:pPr>
    </w:p>
    <w:sectPr w:rsidR="007B399F" w:rsidSect="00227A6C">
      <w:footerReference w:type="default" r:id="rId15"/>
      <w:headerReference w:type="first" r:id="rId16"/>
      <w:footerReference w:type="first" r:id="rId17"/>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53C07" w14:textId="77777777" w:rsidR="00100BC8" w:rsidRDefault="00100BC8" w:rsidP="004B56A8">
      <w:r>
        <w:separator/>
      </w:r>
    </w:p>
  </w:endnote>
  <w:endnote w:type="continuationSeparator" w:id="0">
    <w:p w14:paraId="4A764226" w14:textId="77777777" w:rsidR="00100BC8" w:rsidRDefault="00100BC8" w:rsidP="004B56A8">
      <w:r>
        <w:continuationSeparator/>
      </w:r>
    </w:p>
  </w:endnote>
  <w:endnote w:type="continuationNotice" w:id="1">
    <w:p w14:paraId="341AE7FF" w14:textId="77777777" w:rsidR="00100BC8" w:rsidRDefault="00100BC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C6090" w14:textId="2FDAB258" w:rsidR="00DE7AF4" w:rsidRDefault="00DE7AF4">
    <w:pPr>
      <w:pStyle w:val="Footer"/>
    </w:pPr>
  </w:p>
  <w:p w14:paraId="3CC14BD4" w14:textId="77777777" w:rsidR="00207B38" w:rsidRDefault="00207B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B92D" w14:textId="5E032B96" w:rsidR="00207B38" w:rsidRDefault="00207B38">
    <w:pPr>
      <w:pStyle w:val="Footer"/>
    </w:pPr>
    <w:r>
      <w:rPr>
        <w:noProof/>
      </w:rPr>
      <mc:AlternateContent>
        <mc:Choice Requires="wps">
          <w:drawing>
            <wp:anchor distT="45720" distB="45720" distL="114300" distR="114300" simplePos="0" relativeHeight="251642880" behindDoc="0" locked="0" layoutInCell="1" allowOverlap="1" wp14:anchorId="7F147B2A" wp14:editId="4FC5FD75">
              <wp:simplePos x="0" y="0"/>
              <wp:positionH relativeFrom="column">
                <wp:posOffset>1163447</wp:posOffset>
              </wp:positionH>
              <wp:positionV relativeFrom="paragraph">
                <wp:posOffset>-84455</wp:posOffset>
              </wp:positionV>
              <wp:extent cx="3371850" cy="1404620"/>
              <wp:effectExtent l="0" t="0" r="0" b="381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404620"/>
                      </a:xfrm>
                      <a:prstGeom prst="rect">
                        <a:avLst/>
                      </a:prstGeom>
                      <a:solidFill>
                        <a:srgbClr val="FFFFFF"/>
                      </a:solidFill>
                      <a:ln w="9525">
                        <a:noFill/>
                        <a:miter lim="800000"/>
                        <a:headEnd/>
                        <a:tailEnd/>
                      </a:ln>
                    </wps:spPr>
                    <wps:txbx>
                      <w:txbxContent>
                        <w:p w14:paraId="3767942F" w14:textId="5C444694" w:rsidR="00207B38" w:rsidRDefault="00207B38" w:rsidP="00207B38">
                          <w:pPr>
                            <w:pStyle w:val="Foo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147B2A" id="_x0000_t202" coordsize="21600,21600" o:spt="202" path="m,l,21600r21600,l21600,xe">
              <v:stroke joinstyle="miter"/>
              <v:path gradientshapeok="t" o:connecttype="rect"/>
            </v:shapetype>
            <v:shape id="Text Box 10" o:spid="_x0000_s1027" type="#_x0000_t202" style="position:absolute;margin-left:91.6pt;margin-top:-6.65pt;width:265.5pt;height:110.6pt;z-index:251642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" stroked="f">
              <v:textbox style="mso-fit-shape-to-text:t">
                <w:txbxContent>
                  <w:p w14:paraId="3767942F" w14:textId="5C444694" w:rsidR="00207B38" w:rsidRDefault="00207B38" w:rsidP="00207B38">
                    <w:pPr>
                      <w:pStyle w:val="Footer"/>
                    </w:pPr>
                  </w:p>
                </w:txbxContent>
              </v:textbox>
              <w10:wrap type="square"/>
            </v:shape>
          </w:pict>
        </mc:Fallback>
      </mc:AlternateContent>
    </w:r>
  </w:p>
  <w:p w14:paraId="52D8B8E1" w14:textId="77777777" w:rsidR="00207B38" w:rsidRDefault="00207B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58F85" w14:textId="77777777" w:rsidR="00100BC8" w:rsidRDefault="00100BC8" w:rsidP="004B56A8">
      <w:r>
        <w:separator/>
      </w:r>
    </w:p>
  </w:footnote>
  <w:footnote w:type="continuationSeparator" w:id="0">
    <w:p w14:paraId="521FC357" w14:textId="77777777" w:rsidR="00100BC8" w:rsidRDefault="00100BC8" w:rsidP="004B56A8">
      <w:r>
        <w:continuationSeparator/>
      </w:r>
    </w:p>
  </w:footnote>
  <w:footnote w:type="continuationNotice" w:id="1">
    <w:p w14:paraId="38911CE5" w14:textId="77777777" w:rsidR="00100BC8" w:rsidRDefault="00100BC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FE1E2" w14:textId="438E946F" w:rsidR="009B3CF1" w:rsidRDefault="00207B38" w:rsidP="00A02090">
    <w:pPr>
      <w:pStyle w:val="Header"/>
      <w:jc w:val="center"/>
    </w:pPr>
    <w:r>
      <w:rPr>
        <w:noProof/>
      </w:rPr>
      <mc:AlternateContent>
        <mc:Choice Requires="wps">
          <w:drawing>
            <wp:anchor distT="45720" distB="45720" distL="114300" distR="114300" simplePos="0" relativeHeight="251658241" behindDoc="0" locked="0" layoutInCell="1" allowOverlap="1" wp14:anchorId="4B347026" wp14:editId="5C7694C5">
              <wp:simplePos x="0" y="0"/>
              <wp:positionH relativeFrom="column">
                <wp:posOffset>-35560</wp:posOffset>
              </wp:positionH>
              <wp:positionV relativeFrom="paragraph">
                <wp:posOffset>247650</wp:posOffset>
              </wp:positionV>
              <wp:extent cx="5038725" cy="657225"/>
              <wp:effectExtent l="0" t="0" r="9525" b="9525"/>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657225"/>
                      </a:xfrm>
                      <a:prstGeom prst="rect">
                        <a:avLst/>
                      </a:prstGeom>
                      <a:solidFill>
                        <a:srgbClr val="FFFFFF"/>
                      </a:solidFill>
                      <a:ln w="9525">
                        <a:noFill/>
                        <a:miter lim="800000"/>
                        <a:headEnd/>
                        <a:tailEnd/>
                      </a:ln>
                    </wps:spPr>
                    <wps:txbx>
                      <w:txbxContent>
                        <w:p w14:paraId="2D9FCC95" w14:textId="641A88BF" w:rsidR="00A55849" w:rsidRDefault="002F157E" w:rsidP="00667E1A">
                          <w:pPr>
                            <w:pStyle w:val="PolicySub-Title"/>
                          </w:pPr>
                          <w:r>
                            <w:t xml:space="preserve">           </w:t>
                          </w:r>
                          <w:r w:rsidR="0041329E">
                            <w:rPr>
                              <w:noProof/>
                              <w:color w:val="808080"/>
                            </w:rPr>
                            <w:drawing>
                              <wp:inline distT="0" distB="0" distL="0" distR="0" wp14:anchorId="4B0C2717" wp14:editId="5615AA67">
                                <wp:extent cx="1485900" cy="571500"/>
                                <wp:effectExtent l="0" t="0" r="0" b="0"/>
                                <wp:docPr id="193211851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18517" name="Picture 1" descr="A close up of a logo&#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85900" cy="5715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47026" id="_x0000_t202" coordsize="21600,21600" o:spt="202" path="m,l,21600r21600,l21600,xe">
              <v:stroke joinstyle="miter"/>
              <v:path gradientshapeok="t" o:connecttype="rect"/>
            </v:shapetype>
            <v:shape id="Text Box 9" o:spid="_x0000_s1026" type="#_x0000_t202" style="position:absolute;left:0;text-align:left;margin-left:-2.8pt;margin-top:19.5pt;width:396.75pt;height:5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" stroked="f">
              <v:textbox>
                <w:txbxContent>
                  <w:p w14:paraId="2D9FCC95" w14:textId="641A88BF" w:rsidR="00A55849" w:rsidRDefault="002F157E" w:rsidP="00667E1A">
                    <w:pPr>
                      <w:pStyle w:val="PolicySub-Title"/>
                    </w:pPr>
                    <w:r>
                      <w:t xml:space="preserve">           </w:t>
                    </w:r>
                    <w:r w:rsidR="0041329E">
                      <w:rPr>
                        <w:noProof/>
                        <w:color w:val="808080"/>
                      </w:rPr>
                      <w:drawing>
                        <wp:inline distT="0" distB="0" distL="0" distR="0" wp14:anchorId="4B0C2717" wp14:editId="5615AA67">
                          <wp:extent cx="1485900" cy="571500"/>
                          <wp:effectExtent l="0" t="0" r="0" b="0"/>
                          <wp:docPr id="193211851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18517" name="Picture 1" descr="A close up of a logo&#10;&#10;Description automatically generated"/>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485900" cy="571500"/>
                                  </a:xfrm>
                                  <a:prstGeom prst="rect">
                                    <a:avLst/>
                                  </a:prstGeom>
                                  <a:noFill/>
                                  <a:ln>
                                    <a:noFill/>
                                  </a:ln>
                                </pic:spPr>
                              </pic:pic>
                            </a:graphicData>
                          </a:graphic>
                        </wp:inline>
                      </w:drawing>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19DC7992"/>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C1F4ED1"/>
    <w:multiLevelType w:val="multilevel"/>
    <w:tmpl w:val="D6DAE8A8"/>
    <w:numStyleLink w:val="TableAttachment"/>
  </w:abstractNum>
  <w:abstractNum w:abstractNumId="5"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530EF2"/>
    <w:multiLevelType w:val="multilevel"/>
    <w:tmpl w:val="D6DAE8A8"/>
    <w:numStyleLink w:val="TableAttachment"/>
  </w:abstractNum>
  <w:abstractNum w:abstractNumId="8" w15:restartNumberingAfterBreak="0">
    <w:nsid w:val="48AD5B4F"/>
    <w:multiLevelType w:val="hybridMultilevel"/>
    <w:tmpl w:val="4836B8EC"/>
    <w:lvl w:ilvl="0" w:tplc="0C090001">
      <w:start w:val="1"/>
      <w:numFmt w:val="bullet"/>
      <w:lvlText w:val=""/>
      <w:lvlJc w:val="left"/>
      <w:pPr>
        <w:ind w:left="1996" w:hanging="360"/>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9"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0"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50457759">
    <w:abstractNumId w:val="9"/>
  </w:num>
  <w:num w:numId="2" w16cid:durableId="451901478">
    <w:abstractNumId w:val="10"/>
  </w:num>
  <w:num w:numId="3" w16cid:durableId="546726448">
    <w:abstractNumId w:val="0"/>
  </w:num>
  <w:num w:numId="4" w16cid:durableId="1954096747">
    <w:abstractNumId w:val="6"/>
  </w:num>
  <w:num w:numId="5" w16cid:durableId="767092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3934364">
    <w:abstractNumId w:val="2"/>
  </w:num>
  <w:num w:numId="7" w16cid:durableId="1068529949">
    <w:abstractNumId w:val="3"/>
  </w:num>
  <w:num w:numId="8" w16cid:durableId="1375736544">
    <w:abstractNumId w:val="4"/>
  </w:num>
  <w:num w:numId="9" w16cid:durableId="390269528">
    <w:abstractNumId w:val="7"/>
  </w:num>
  <w:num w:numId="10" w16cid:durableId="327440349">
    <w:abstractNumId w:val="5"/>
  </w:num>
  <w:num w:numId="11" w16cid:durableId="1837303679">
    <w:abstractNumId w:val="1"/>
  </w:num>
  <w:num w:numId="12" w16cid:durableId="12705469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1B0"/>
    <w:rsid w:val="00000EE9"/>
    <w:rsid w:val="00002603"/>
    <w:rsid w:val="00002B77"/>
    <w:rsid w:val="00003376"/>
    <w:rsid w:val="00010D33"/>
    <w:rsid w:val="00013FE9"/>
    <w:rsid w:val="00027F40"/>
    <w:rsid w:val="00030EEA"/>
    <w:rsid w:val="000313F1"/>
    <w:rsid w:val="00040121"/>
    <w:rsid w:val="0004023A"/>
    <w:rsid w:val="000404EE"/>
    <w:rsid w:val="00042BB2"/>
    <w:rsid w:val="0004528C"/>
    <w:rsid w:val="00054E8D"/>
    <w:rsid w:val="000553BF"/>
    <w:rsid w:val="0006781A"/>
    <w:rsid w:val="00070CF1"/>
    <w:rsid w:val="00072653"/>
    <w:rsid w:val="00074719"/>
    <w:rsid w:val="00084B98"/>
    <w:rsid w:val="00093B0E"/>
    <w:rsid w:val="0009792E"/>
    <w:rsid w:val="000A6334"/>
    <w:rsid w:val="000B034A"/>
    <w:rsid w:val="000B3F24"/>
    <w:rsid w:val="000B4FE3"/>
    <w:rsid w:val="000C23B2"/>
    <w:rsid w:val="000C25C3"/>
    <w:rsid w:val="000C2B63"/>
    <w:rsid w:val="000C5FAE"/>
    <w:rsid w:val="000C6B2D"/>
    <w:rsid w:val="000D56B8"/>
    <w:rsid w:val="000F22BC"/>
    <w:rsid w:val="000F349D"/>
    <w:rsid w:val="000F5244"/>
    <w:rsid w:val="000F5D25"/>
    <w:rsid w:val="000F68D2"/>
    <w:rsid w:val="00100BC8"/>
    <w:rsid w:val="00102112"/>
    <w:rsid w:val="00103CE8"/>
    <w:rsid w:val="00106D28"/>
    <w:rsid w:val="00107D74"/>
    <w:rsid w:val="00115243"/>
    <w:rsid w:val="00130FCA"/>
    <w:rsid w:val="0013704A"/>
    <w:rsid w:val="00137EF5"/>
    <w:rsid w:val="001418D3"/>
    <w:rsid w:val="001469C3"/>
    <w:rsid w:val="001473EC"/>
    <w:rsid w:val="001530C0"/>
    <w:rsid w:val="00160CEC"/>
    <w:rsid w:val="00163256"/>
    <w:rsid w:val="0016410E"/>
    <w:rsid w:val="0016523E"/>
    <w:rsid w:val="001721F3"/>
    <w:rsid w:val="00176BB2"/>
    <w:rsid w:val="00177F81"/>
    <w:rsid w:val="00181329"/>
    <w:rsid w:val="001824CA"/>
    <w:rsid w:val="00182BA0"/>
    <w:rsid w:val="00187AF9"/>
    <w:rsid w:val="00191BCD"/>
    <w:rsid w:val="001927E9"/>
    <w:rsid w:val="00194C46"/>
    <w:rsid w:val="001B0A45"/>
    <w:rsid w:val="001B51E1"/>
    <w:rsid w:val="001C243D"/>
    <w:rsid w:val="001C321F"/>
    <w:rsid w:val="001C376C"/>
    <w:rsid w:val="001C41F1"/>
    <w:rsid w:val="001C6152"/>
    <w:rsid w:val="001D240C"/>
    <w:rsid w:val="001D4927"/>
    <w:rsid w:val="001D54F4"/>
    <w:rsid w:val="001E0AA2"/>
    <w:rsid w:val="001E2EAE"/>
    <w:rsid w:val="001E33CD"/>
    <w:rsid w:val="001E7B3C"/>
    <w:rsid w:val="001F7CD6"/>
    <w:rsid w:val="002039FD"/>
    <w:rsid w:val="0020458D"/>
    <w:rsid w:val="002062B0"/>
    <w:rsid w:val="00207327"/>
    <w:rsid w:val="00207B38"/>
    <w:rsid w:val="00212E82"/>
    <w:rsid w:val="00216548"/>
    <w:rsid w:val="002172AF"/>
    <w:rsid w:val="00221FEA"/>
    <w:rsid w:val="00226796"/>
    <w:rsid w:val="00227A6C"/>
    <w:rsid w:val="00231A33"/>
    <w:rsid w:val="00236D18"/>
    <w:rsid w:val="00241C30"/>
    <w:rsid w:val="00242802"/>
    <w:rsid w:val="00245D6A"/>
    <w:rsid w:val="0025299E"/>
    <w:rsid w:val="00254C66"/>
    <w:rsid w:val="002552E2"/>
    <w:rsid w:val="002567A8"/>
    <w:rsid w:val="00260ADE"/>
    <w:rsid w:val="00260CD7"/>
    <w:rsid w:val="00261AC3"/>
    <w:rsid w:val="00270450"/>
    <w:rsid w:val="00271E37"/>
    <w:rsid w:val="002720D8"/>
    <w:rsid w:val="00276BF1"/>
    <w:rsid w:val="002776DD"/>
    <w:rsid w:val="0028724C"/>
    <w:rsid w:val="00296689"/>
    <w:rsid w:val="00297BB9"/>
    <w:rsid w:val="002A37A1"/>
    <w:rsid w:val="002A445F"/>
    <w:rsid w:val="002B132E"/>
    <w:rsid w:val="002B157F"/>
    <w:rsid w:val="002B1C7D"/>
    <w:rsid w:val="002B30BB"/>
    <w:rsid w:val="002B33CE"/>
    <w:rsid w:val="002B433E"/>
    <w:rsid w:val="002C5BA6"/>
    <w:rsid w:val="002D01D6"/>
    <w:rsid w:val="002D5003"/>
    <w:rsid w:val="002E0291"/>
    <w:rsid w:val="002E44EA"/>
    <w:rsid w:val="002E4FAC"/>
    <w:rsid w:val="002F1335"/>
    <w:rsid w:val="002F157E"/>
    <w:rsid w:val="0030072B"/>
    <w:rsid w:val="003046A7"/>
    <w:rsid w:val="0030523D"/>
    <w:rsid w:val="0031546D"/>
    <w:rsid w:val="00316E92"/>
    <w:rsid w:val="0032218E"/>
    <w:rsid w:val="00325AA2"/>
    <w:rsid w:val="00325B67"/>
    <w:rsid w:val="00341A0B"/>
    <w:rsid w:val="003426BA"/>
    <w:rsid w:val="00343E6D"/>
    <w:rsid w:val="0034435D"/>
    <w:rsid w:val="0036288E"/>
    <w:rsid w:val="00362FD7"/>
    <w:rsid w:val="00371FAF"/>
    <w:rsid w:val="00372150"/>
    <w:rsid w:val="0038097C"/>
    <w:rsid w:val="00381FBD"/>
    <w:rsid w:val="00382B21"/>
    <w:rsid w:val="003833EA"/>
    <w:rsid w:val="003848D7"/>
    <w:rsid w:val="00387A82"/>
    <w:rsid w:val="00391329"/>
    <w:rsid w:val="0039168E"/>
    <w:rsid w:val="00391C34"/>
    <w:rsid w:val="00395F1B"/>
    <w:rsid w:val="003A1563"/>
    <w:rsid w:val="003A43F9"/>
    <w:rsid w:val="003A73AC"/>
    <w:rsid w:val="003B11D0"/>
    <w:rsid w:val="003B2746"/>
    <w:rsid w:val="003C1AE0"/>
    <w:rsid w:val="003C21B0"/>
    <w:rsid w:val="003C4BC5"/>
    <w:rsid w:val="003C7ACB"/>
    <w:rsid w:val="003D0936"/>
    <w:rsid w:val="003D0D41"/>
    <w:rsid w:val="003D5467"/>
    <w:rsid w:val="003E14E2"/>
    <w:rsid w:val="003E3E6E"/>
    <w:rsid w:val="003E54CF"/>
    <w:rsid w:val="003E57FD"/>
    <w:rsid w:val="003F2A26"/>
    <w:rsid w:val="003F2A96"/>
    <w:rsid w:val="003F7053"/>
    <w:rsid w:val="003F7804"/>
    <w:rsid w:val="004032A9"/>
    <w:rsid w:val="004103D4"/>
    <w:rsid w:val="0041329E"/>
    <w:rsid w:val="00416A8B"/>
    <w:rsid w:val="00422744"/>
    <w:rsid w:val="00422D50"/>
    <w:rsid w:val="00423BE9"/>
    <w:rsid w:val="00424213"/>
    <w:rsid w:val="0042649F"/>
    <w:rsid w:val="00430E2F"/>
    <w:rsid w:val="00434C35"/>
    <w:rsid w:val="004462C9"/>
    <w:rsid w:val="00446781"/>
    <w:rsid w:val="00450D26"/>
    <w:rsid w:val="00450D66"/>
    <w:rsid w:val="00451613"/>
    <w:rsid w:val="00452C2D"/>
    <w:rsid w:val="00461A9F"/>
    <w:rsid w:val="00466C42"/>
    <w:rsid w:val="0046708D"/>
    <w:rsid w:val="00467B00"/>
    <w:rsid w:val="0047153E"/>
    <w:rsid w:val="004747D1"/>
    <w:rsid w:val="00475B6E"/>
    <w:rsid w:val="00482FAA"/>
    <w:rsid w:val="004836AA"/>
    <w:rsid w:val="00483BAB"/>
    <w:rsid w:val="00484126"/>
    <w:rsid w:val="004904F1"/>
    <w:rsid w:val="00492F71"/>
    <w:rsid w:val="00493D04"/>
    <w:rsid w:val="00496752"/>
    <w:rsid w:val="004A45F6"/>
    <w:rsid w:val="004A672E"/>
    <w:rsid w:val="004A7F24"/>
    <w:rsid w:val="004B053E"/>
    <w:rsid w:val="004B06F2"/>
    <w:rsid w:val="004B56A8"/>
    <w:rsid w:val="004B7E21"/>
    <w:rsid w:val="004C04E7"/>
    <w:rsid w:val="004D16C4"/>
    <w:rsid w:val="004D6F3F"/>
    <w:rsid w:val="004E0B5A"/>
    <w:rsid w:val="004E183B"/>
    <w:rsid w:val="004E21F5"/>
    <w:rsid w:val="004E47CD"/>
    <w:rsid w:val="004E6BFE"/>
    <w:rsid w:val="004F2BB0"/>
    <w:rsid w:val="004F68B8"/>
    <w:rsid w:val="004F7612"/>
    <w:rsid w:val="005015EA"/>
    <w:rsid w:val="005016C4"/>
    <w:rsid w:val="00502982"/>
    <w:rsid w:val="00506BEB"/>
    <w:rsid w:val="005108CE"/>
    <w:rsid w:val="0051266A"/>
    <w:rsid w:val="00514858"/>
    <w:rsid w:val="00515A98"/>
    <w:rsid w:val="00515C47"/>
    <w:rsid w:val="005251EE"/>
    <w:rsid w:val="005322C6"/>
    <w:rsid w:val="005376E1"/>
    <w:rsid w:val="00541320"/>
    <w:rsid w:val="00553919"/>
    <w:rsid w:val="00556BDA"/>
    <w:rsid w:val="00560D1D"/>
    <w:rsid w:val="00561E5E"/>
    <w:rsid w:val="00570F0C"/>
    <w:rsid w:val="00573E4F"/>
    <w:rsid w:val="0057498A"/>
    <w:rsid w:val="0057757D"/>
    <w:rsid w:val="00582ECA"/>
    <w:rsid w:val="005875A1"/>
    <w:rsid w:val="00593698"/>
    <w:rsid w:val="00593C43"/>
    <w:rsid w:val="005A0F09"/>
    <w:rsid w:val="005A11FB"/>
    <w:rsid w:val="005A5A1B"/>
    <w:rsid w:val="005C1FE5"/>
    <w:rsid w:val="005C53D7"/>
    <w:rsid w:val="005C6960"/>
    <w:rsid w:val="005C7376"/>
    <w:rsid w:val="005C78F2"/>
    <w:rsid w:val="005D3705"/>
    <w:rsid w:val="005D3FF5"/>
    <w:rsid w:val="005D6D72"/>
    <w:rsid w:val="005E0379"/>
    <w:rsid w:val="005F33BA"/>
    <w:rsid w:val="00604388"/>
    <w:rsid w:val="00607871"/>
    <w:rsid w:val="00610552"/>
    <w:rsid w:val="00615B0E"/>
    <w:rsid w:val="00616586"/>
    <w:rsid w:val="00620448"/>
    <w:rsid w:val="00623490"/>
    <w:rsid w:val="0062409A"/>
    <w:rsid w:val="0062653A"/>
    <w:rsid w:val="00635C60"/>
    <w:rsid w:val="00647902"/>
    <w:rsid w:val="00654096"/>
    <w:rsid w:val="006540D2"/>
    <w:rsid w:val="00657861"/>
    <w:rsid w:val="006613EE"/>
    <w:rsid w:val="0066153E"/>
    <w:rsid w:val="006631A7"/>
    <w:rsid w:val="00663795"/>
    <w:rsid w:val="0066750F"/>
    <w:rsid w:val="006677F7"/>
    <w:rsid w:val="00667C99"/>
    <w:rsid w:val="00667E1A"/>
    <w:rsid w:val="0067015A"/>
    <w:rsid w:val="00670837"/>
    <w:rsid w:val="00686417"/>
    <w:rsid w:val="00686724"/>
    <w:rsid w:val="006918E1"/>
    <w:rsid w:val="006918F2"/>
    <w:rsid w:val="00692377"/>
    <w:rsid w:val="00692D78"/>
    <w:rsid w:val="00694A83"/>
    <w:rsid w:val="00694B05"/>
    <w:rsid w:val="006A25EB"/>
    <w:rsid w:val="006B2867"/>
    <w:rsid w:val="006B5E78"/>
    <w:rsid w:val="006B7B56"/>
    <w:rsid w:val="006C2AF0"/>
    <w:rsid w:val="006C7E98"/>
    <w:rsid w:val="006D1FF0"/>
    <w:rsid w:val="006D3BB3"/>
    <w:rsid w:val="006E59AE"/>
    <w:rsid w:val="006F0541"/>
    <w:rsid w:val="006F7E88"/>
    <w:rsid w:val="00711F91"/>
    <w:rsid w:val="00713656"/>
    <w:rsid w:val="00716C94"/>
    <w:rsid w:val="007176B6"/>
    <w:rsid w:val="0072086A"/>
    <w:rsid w:val="0072340C"/>
    <w:rsid w:val="00725707"/>
    <w:rsid w:val="007263B9"/>
    <w:rsid w:val="00730507"/>
    <w:rsid w:val="007307A2"/>
    <w:rsid w:val="00731ED4"/>
    <w:rsid w:val="007343F6"/>
    <w:rsid w:val="00735A61"/>
    <w:rsid w:val="0074099F"/>
    <w:rsid w:val="00741389"/>
    <w:rsid w:val="0074308E"/>
    <w:rsid w:val="00744BC3"/>
    <w:rsid w:val="00745757"/>
    <w:rsid w:val="00745FE8"/>
    <w:rsid w:val="0076498B"/>
    <w:rsid w:val="00765382"/>
    <w:rsid w:val="00772F75"/>
    <w:rsid w:val="00786E36"/>
    <w:rsid w:val="0079363B"/>
    <w:rsid w:val="00794663"/>
    <w:rsid w:val="007A1455"/>
    <w:rsid w:val="007A24A2"/>
    <w:rsid w:val="007A3BE0"/>
    <w:rsid w:val="007A4C16"/>
    <w:rsid w:val="007A553C"/>
    <w:rsid w:val="007B399F"/>
    <w:rsid w:val="007B5978"/>
    <w:rsid w:val="007B66F9"/>
    <w:rsid w:val="007B7D1D"/>
    <w:rsid w:val="007C131B"/>
    <w:rsid w:val="007C306B"/>
    <w:rsid w:val="007D54F7"/>
    <w:rsid w:val="007D7510"/>
    <w:rsid w:val="007D78B7"/>
    <w:rsid w:val="00800AEC"/>
    <w:rsid w:val="00803372"/>
    <w:rsid w:val="00804C51"/>
    <w:rsid w:val="00815869"/>
    <w:rsid w:val="00832B1A"/>
    <w:rsid w:val="008336D1"/>
    <w:rsid w:val="00834093"/>
    <w:rsid w:val="00835A07"/>
    <w:rsid w:val="0084037F"/>
    <w:rsid w:val="00843221"/>
    <w:rsid w:val="00845292"/>
    <w:rsid w:val="00846124"/>
    <w:rsid w:val="00846D6C"/>
    <w:rsid w:val="008517D8"/>
    <w:rsid w:val="0085716D"/>
    <w:rsid w:val="008612F7"/>
    <w:rsid w:val="008619AA"/>
    <w:rsid w:val="008631E3"/>
    <w:rsid w:val="00866242"/>
    <w:rsid w:val="00870600"/>
    <w:rsid w:val="008802B2"/>
    <w:rsid w:val="00882A7E"/>
    <w:rsid w:val="00884744"/>
    <w:rsid w:val="00884A5B"/>
    <w:rsid w:val="00890486"/>
    <w:rsid w:val="00896810"/>
    <w:rsid w:val="008A2BBB"/>
    <w:rsid w:val="008A40F6"/>
    <w:rsid w:val="008A6056"/>
    <w:rsid w:val="008A7ACC"/>
    <w:rsid w:val="008B5D2B"/>
    <w:rsid w:val="008B7025"/>
    <w:rsid w:val="008C3C77"/>
    <w:rsid w:val="008C7132"/>
    <w:rsid w:val="008C7779"/>
    <w:rsid w:val="008D64A9"/>
    <w:rsid w:val="008E7E19"/>
    <w:rsid w:val="008F6F95"/>
    <w:rsid w:val="00900DE5"/>
    <w:rsid w:val="00900F1D"/>
    <w:rsid w:val="0090241F"/>
    <w:rsid w:val="00907C7D"/>
    <w:rsid w:val="00910916"/>
    <w:rsid w:val="0091227C"/>
    <w:rsid w:val="00913C09"/>
    <w:rsid w:val="009178C1"/>
    <w:rsid w:val="009316EC"/>
    <w:rsid w:val="0093481B"/>
    <w:rsid w:val="00941184"/>
    <w:rsid w:val="009415F2"/>
    <w:rsid w:val="009416A1"/>
    <w:rsid w:val="00941C32"/>
    <w:rsid w:val="0094322F"/>
    <w:rsid w:val="009521F1"/>
    <w:rsid w:val="00952DC0"/>
    <w:rsid w:val="00955985"/>
    <w:rsid w:val="00964118"/>
    <w:rsid w:val="00966DA8"/>
    <w:rsid w:val="00975C7B"/>
    <w:rsid w:val="009816EA"/>
    <w:rsid w:val="00981739"/>
    <w:rsid w:val="0098399A"/>
    <w:rsid w:val="00985EC7"/>
    <w:rsid w:val="00991727"/>
    <w:rsid w:val="009926FF"/>
    <w:rsid w:val="009A0752"/>
    <w:rsid w:val="009A0F9C"/>
    <w:rsid w:val="009A5AE1"/>
    <w:rsid w:val="009A6DFE"/>
    <w:rsid w:val="009A7F77"/>
    <w:rsid w:val="009B0752"/>
    <w:rsid w:val="009B3CF1"/>
    <w:rsid w:val="009C0FB0"/>
    <w:rsid w:val="009C313A"/>
    <w:rsid w:val="009C64D9"/>
    <w:rsid w:val="009C7DF8"/>
    <w:rsid w:val="009D049A"/>
    <w:rsid w:val="009D1539"/>
    <w:rsid w:val="009D168A"/>
    <w:rsid w:val="009D5634"/>
    <w:rsid w:val="009E0DE0"/>
    <w:rsid w:val="009E216E"/>
    <w:rsid w:val="009E519A"/>
    <w:rsid w:val="009E65FD"/>
    <w:rsid w:val="009F60A5"/>
    <w:rsid w:val="00A02090"/>
    <w:rsid w:val="00A03A85"/>
    <w:rsid w:val="00A1466D"/>
    <w:rsid w:val="00A17E5C"/>
    <w:rsid w:val="00A21DDE"/>
    <w:rsid w:val="00A24295"/>
    <w:rsid w:val="00A301E6"/>
    <w:rsid w:val="00A33712"/>
    <w:rsid w:val="00A345AE"/>
    <w:rsid w:val="00A35E4C"/>
    <w:rsid w:val="00A41923"/>
    <w:rsid w:val="00A4232B"/>
    <w:rsid w:val="00A42FAE"/>
    <w:rsid w:val="00A50F3E"/>
    <w:rsid w:val="00A52A09"/>
    <w:rsid w:val="00A55849"/>
    <w:rsid w:val="00A65018"/>
    <w:rsid w:val="00A73182"/>
    <w:rsid w:val="00A82A5C"/>
    <w:rsid w:val="00A84B01"/>
    <w:rsid w:val="00A85514"/>
    <w:rsid w:val="00A87137"/>
    <w:rsid w:val="00A9429A"/>
    <w:rsid w:val="00A94BA8"/>
    <w:rsid w:val="00A950D1"/>
    <w:rsid w:val="00A95F87"/>
    <w:rsid w:val="00AA7AAE"/>
    <w:rsid w:val="00AB2520"/>
    <w:rsid w:val="00AB6F53"/>
    <w:rsid w:val="00AB7AFB"/>
    <w:rsid w:val="00AC37C4"/>
    <w:rsid w:val="00AC402C"/>
    <w:rsid w:val="00AC483E"/>
    <w:rsid w:val="00AC7E8C"/>
    <w:rsid w:val="00AD0BAB"/>
    <w:rsid w:val="00AD6463"/>
    <w:rsid w:val="00AE0606"/>
    <w:rsid w:val="00AE33F7"/>
    <w:rsid w:val="00AE3C61"/>
    <w:rsid w:val="00AE6BD2"/>
    <w:rsid w:val="00B01438"/>
    <w:rsid w:val="00B06FD7"/>
    <w:rsid w:val="00B17351"/>
    <w:rsid w:val="00B22B15"/>
    <w:rsid w:val="00B259A9"/>
    <w:rsid w:val="00B27323"/>
    <w:rsid w:val="00B32941"/>
    <w:rsid w:val="00B36CBB"/>
    <w:rsid w:val="00B41607"/>
    <w:rsid w:val="00B4557E"/>
    <w:rsid w:val="00B5766D"/>
    <w:rsid w:val="00B57BF8"/>
    <w:rsid w:val="00B64039"/>
    <w:rsid w:val="00B64EF2"/>
    <w:rsid w:val="00B7000F"/>
    <w:rsid w:val="00B712C5"/>
    <w:rsid w:val="00B7238B"/>
    <w:rsid w:val="00B73412"/>
    <w:rsid w:val="00B741C8"/>
    <w:rsid w:val="00B81D82"/>
    <w:rsid w:val="00B840FB"/>
    <w:rsid w:val="00B95CEE"/>
    <w:rsid w:val="00BA24CD"/>
    <w:rsid w:val="00BA6F06"/>
    <w:rsid w:val="00BB0EAC"/>
    <w:rsid w:val="00BB5662"/>
    <w:rsid w:val="00BC2920"/>
    <w:rsid w:val="00BC2FE0"/>
    <w:rsid w:val="00BC46EF"/>
    <w:rsid w:val="00BD0E0E"/>
    <w:rsid w:val="00BD29FB"/>
    <w:rsid w:val="00BD2A92"/>
    <w:rsid w:val="00BD53BE"/>
    <w:rsid w:val="00BE0B7C"/>
    <w:rsid w:val="00BE6BFA"/>
    <w:rsid w:val="00BF3350"/>
    <w:rsid w:val="00BF56B1"/>
    <w:rsid w:val="00BF6107"/>
    <w:rsid w:val="00C02B8B"/>
    <w:rsid w:val="00C07453"/>
    <w:rsid w:val="00C101B2"/>
    <w:rsid w:val="00C13F0B"/>
    <w:rsid w:val="00C163DF"/>
    <w:rsid w:val="00C1689C"/>
    <w:rsid w:val="00C169EC"/>
    <w:rsid w:val="00C21242"/>
    <w:rsid w:val="00C24DD9"/>
    <w:rsid w:val="00C254F1"/>
    <w:rsid w:val="00C264C5"/>
    <w:rsid w:val="00C3534F"/>
    <w:rsid w:val="00C37F84"/>
    <w:rsid w:val="00C44DEC"/>
    <w:rsid w:val="00C45CDC"/>
    <w:rsid w:val="00C47F47"/>
    <w:rsid w:val="00C51115"/>
    <w:rsid w:val="00C514C4"/>
    <w:rsid w:val="00C561DD"/>
    <w:rsid w:val="00C57352"/>
    <w:rsid w:val="00C574A4"/>
    <w:rsid w:val="00C60321"/>
    <w:rsid w:val="00C66D25"/>
    <w:rsid w:val="00C8182C"/>
    <w:rsid w:val="00C81E88"/>
    <w:rsid w:val="00C832AB"/>
    <w:rsid w:val="00C935C6"/>
    <w:rsid w:val="00C94FB0"/>
    <w:rsid w:val="00C955A8"/>
    <w:rsid w:val="00C97C35"/>
    <w:rsid w:val="00CA6ACE"/>
    <w:rsid w:val="00CA6F76"/>
    <w:rsid w:val="00CB0AD8"/>
    <w:rsid w:val="00CB7D6B"/>
    <w:rsid w:val="00CC0A2D"/>
    <w:rsid w:val="00CC7189"/>
    <w:rsid w:val="00CD1496"/>
    <w:rsid w:val="00CD3A75"/>
    <w:rsid w:val="00CD598E"/>
    <w:rsid w:val="00CD5EA8"/>
    <w:rsid w:val="00CE3321"/>
    <w:rsid w:val="00CE3E6F"/>
    <w:rsid w:val="00CE5400"/>
    <w:rsid w:val="00CE65D9"/>
    <w:rsid w:val="00CF12A6"/>
    <w:rsid w:val="00CF14FE"/>
    <w:rsid w:val="00CF3494"/>
    <w:rsid w:val="00CF75C6"/>
    <w:rsid w:val="00D17FB1"/>
    <w:rsid w:val="00D2088D"/>
    <w:rsid w:val="00D20971"/>
    <w:rsid w:val="00D213D1"/>
    <w:rsid w:val="00D21626"/>
    <w:rsid w:val="00D22CE7"/>
    <w:rsid w:val="00D2401F"/>
    <w:rsid w:val="00D41A93"/>
    <w:rsid w:val="00D46899"/>
    <w:rsid w:val="00D77FB2"/>
    <w:rsid w:val="00D823E9"/>
    <w:rsid w:val="00D87679"/>
    <w:rsid w:val="00D87E33"/>
    <w:rsid w:val="00D91726"/>
    <w:rsid w:val="00D94189"/>
    <w:rsid w:val="00D974D2"/>
    <w:rsid w:val="00DA0837"/>
    <w:rsid w:val="00DA09D4"/>
    <w:rsid w:val="00DA3315"/>
    <w:rsid w:val="00DA4E5F"/>
    <w:rsid w:val="00DA50F1"/>
    <w:rsid w:val="00DA6F73"/>
    <w:rsid w:val="00DB0948"/>
    <w:rsid w:val="00DB2057"/>
    <w:rsid w:val="00DB3A0D"/>
    <w:rsid w:val="00DC76CB"/>
    <w:rsid w:val="00DC7B83"/>
    <w:rsid w:val="00DD074D"/>
    <w:rsid w:val="00DD07E2"/>
    <w:rsid w:val="00DD2FE2"/>
    <w:rsid w:val="00DD373E"/>
    <w:rsid w:val="00DD42C1"/>
    <w:rsid w:val="00DD7428"/>
    <w:rsid w:val="00DE6771"/>
    <w:rsid w:val="00DE736F"/>
    <w:rsid w:val="00DE7AF4"/>
    <w:rsid w:val="00DF433B"/>
    <w:rsid w:val="00DF66E2"/>
    <w:rsid w:val="00E0021B"/>
    <w:rsid w:val="00E0756C"/>
    <w:rsid w:val="00E1365F"/>
    <w:rsid w:val="00E208BB"/>
    <w:rsid w:val="00E26B9B"/>
    <w:rsid w:val="00E3271B"/>
    <w:rsid w:val="00E34AC6"/>
    <w:rsid w:val="00E3609B"/>
    <w:rsid w:val="00E37682"/>
    <w:rsid w:val="00E37D5A"/>
    <w:rsid w:val="00E464E0"/>
    <w:rsid w:val="00E51997"/>
    <w:rsid w:val="00E61E58"/>
    <w:rsid w:val="00E65461"/>
    <w:rsid w:val="00E65BA6"/>
    <w:rsid w:val="00E77ADD"/>
    <w:rsid w:val="00E80100"/>
    <w:rsid w:val="00E870D3"/>
    <w:rsid w:val="00E96642"/>
    <w:rsid w:val="00EA09FD"/>
    <w:rsid w:val="00EA30B0"/>
    <w:rsid w:val="00EA3BBC"/>
    <w:rsid w:val="00EA7516"/>
    <w:rsid w:val="00EB1619"/>
    <w:rsid w:val="00EB6311"/>
    <w:rsid w:val="00EB7B3A"/>
    <w:rsid w:val="00EC17E7"/>
    <w:rsid w:val="00EC1FB3"/>
    <w:rsid w:val="00EC29F3"/>
    <w:rsid w:val="00EC2EBA"/>
    <w:rsid w:val="00EC4E76"/>
    <w:rsid w:val="00ED0D11"/>
    <w:rsid w:val="00EE2460"/>
    <w:rsid w:val="00EE2EB5"/>
    <w:rsid w:val="00EE428A"/>
    <w:rsid w:val="00EF370B"/>
    <w:rsid w:val="00F0377B"/>
    <w:rsid w:val="00F065A0"/>
    <w:rsid w:val="00F102A0"/>
    <w:rsid w:val="00F23122"/>
    <w:rsid w:val="00F24F0B"/>
    <w:rsid w:val="00F277A2"/>
    <w:rsid w:val="00F33EB8"/>
    <w:rsid w:val="00F359D9"/>
    <w:rsid w:val="00F3750A"/>
    <w:rsid w:val="00F405D8"/>
    <w:rsid w:val="00F42E3F"/>
    <w:rsid w:val="00F45179"/>
    <w:rsid w:val="00F45FF8"/>
    <w:rsid w:val="00F467DD"/>
    <w:rsid w:val="00F46AAB"/>
    <w:rsid w:val="00F517FB"/>
    <w:rsid w:val="00F52B2B"/>
    <w:rsid w:val="00F53D12"/>
    <w:rsid w:val="00F55A25"/>
    <w:rsid w:val="00F55A47"/>
    <w:rsid w:val="00F60731"/>
    <w:rsid w:val="00F61DB7"/>
    <w:rsid w:val="00F66130"/>
    <w:rsid w:val="00F72F3F"/>
    <w:rsid w:val="00F751B5"/>
    <w:rsid w:val="00F80446"/>
    <w:rsid w:val="00F8741E"/>
    <w:rsid w:val="00F87B5B"/>
    <w:rsid w:val="00F943AD"/>
    <w:rsid w:val="00FA1FE4"/>
    <w:rsid w:val="00FA29F0"/>
    <w:rsid w:val="00FA2D7B"/>
    <w:rsid w:val="00FA3AB4"/>
    <w:rsid w:val="00FA4256"/>
    <w:rsid w:val="00FA7295"/>
    <w:rsid w:val="00FB0753"/>
    <w:rsid w:val="00FB1AF6"/>
    <w:rsid w:val="00FB6990"/>
    <w:rsid w:val="00FC48FD"/>
    <w:rsid w:val="00FC5401"/>
    <w:rsid w:val="00FC639F"/>
    <w:rsid w:val="00FD0326"/>
    <w:rsid w:val="00FE32CD"/>
    <w:rsid w:val="00FE7BB8"/>
    <w:rsid w:val="00FF13E2"/>
    <w:rsid w:val="00FF204D"/>
    <w:rsid w:val="0477B7C5"/>
    <w:rsid w:val="063A01A6"/>
    <w:rsid w:val="183D650F"/>
    <w:rsid w:val="1ABEE2C9"/>
    <w:rsid w:val="21058877"/>
    <w:rsid w:val="22E6B30B"/>
    <w:rsid w:val="34B31137"/>
    <w:rsid w:val="3512809A"/>
    <w:rsid w:val="35F919C4"/>
    <w:rsid w:val="388B38CC"/>
    <w:rsid w:val="3D574AE9"/>
    <w:rsid w:val="5B50387A"/>
    <w:rsid w:val="5CBED8B5"/>
    <w:rsid w:val="69EE8D7D"/>
    <w:rsid w:val="6C0EB609"/>
    <w:rsid w:val="724D0C73"/>
    <w:rsid w:val="73D2ACF8"/>
    <w:rsid w:val="74177C44"/>
    <w:rsid w:val="768BF740"/>
    <w:rsid w:val="76C71A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4C16C"/>
  <w15:chartTrackingRefBased/>
  <w15:docId w15:val="{7E35F63B-BD35-4544-8FEB-55D95BE72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794663"/>
    <w:pPr>
      <w:spacing w:after="120" w:line="240" w:lineRule="auto"/>
    </w:pPr>
    <w:rPr>
      <w:rFonts w:ascii="TheSansB W3 Light" w:hAnsi="TheSansB W3 Light"/>
      <w:sz w:val="20"/>
    </w:rPr>
  </w:style>
  <w:style w:type="paragraph" w:styleId="Heading1">
    <w:name w:val="heading 1"/>
    <w:next w:val="BODYTEXTELAA"/>
    <w:link w:val="Heading1Char"/>
    <w:autoRedefine/>
    <w:uiPriority w:val="9"/>
    <w:semiHidden/>
    <w:qFormat/>
    <w:rsid w:val="007343F6"/>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semiHidden/>
    <w:qFormat/>
    <w:rsid w:val="00A95F87"/>
    <w:pPr>
      <w:spacing w:before="200"/>
      <w:outlineLvl w:val="1"/>
    </w:pPr>
    <w:rPr>
      <w:rFonts w:ascii="Juhl Bold" w:hAnsi="Juhl Bold"/>
      <w:b w:val="0"/>
      <w:bCs w:val="0"/>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E2EB5"/>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semiHidden/>
    <w:rsid w:val="00EE2EB5"/>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qFormat/>
    <w:rsid w:val="00F359D9"/>
    <w:pPr>
      <w:spacing w:after="6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rsid w:val="00F359D9"/>
    <w:rPr>
      <w:rFonts w:ascii="Juhl Bold" w:eastAsiaTheme="majorEastAsia" w:hAnsi="Juhl Bold" w:cstheme="majorBidi"/>
      <w:b/>
      <w:caps/>
      <w:color w:val="5C315E"/>
      <w:spacing w:val="5"/>
      <w:kern w:val="28"/>
      <w:sz w:val="44"/>
      <w:szCs w:val="52"/>
    </w:rPr>
  </w:style>
  <w:style w:type="paragraph" w:styleId="ListParagraph">
    <w:name w:val="List Paragraph"/>
    <w:basedOn w:val="Normal"/>
    <w:autoRedefine/>
    <w:uiPriority w:val="34"/>
    <w:unhideWhenUsed/>
    <w:qFormat/>
    <w:rsid w:val="00EA30B0"/>
    <w:pPr>
      <w:ind w:left="720"/>
      <w:contextualSpacing/>
    </w:pPr>
    <w:rPr>
      <w:rFonts w:eastAsia="Times New Roman" w:cs="Times New Roman"/>
      <w:sz w:val="24"/>
      <w:szCs w:val="24"/>
      <w:lang w:eastAsia="en-AU"/>
    </w:rPr>
  </w:style>
  <w:style w:type="paragraph" w:customStyle="1" w:styleId="BODYTEXTELAA">
    <w:name w:val="BODY TEXT ELAA"/>
    <w:basedOn w:val="Normal"/>
    <w:link w:val="BODYTEXTELAAChar"/>
    <w:autoRedefine/>
    <w:qFormat/>
    <w:rsid w:val="004904F1"/>
    <w:pPr>
      <w:ind w:left="1276"/>
    </w:pPr>
    <w:rPr>
      <w:szCs w:val="24"/>
    </w:rPr>
  </w:style>
  <w:style w:type="paragraph" w:customStyle="1" w:styleId="PolicySub-Title">
    <w:name w:val="Policy Sub-Title"/>
    <w:basedOn w:val="Title"/>
    <w:autoRedefine/>
    <w:qFormat/>
    <w:rsid w:val="00667E1A"/>
    <w:pPr>
      <w:jc w:val="center"/>
    </w:pPr>
    <w:rPr>
      <w:color w:val="auto"/>
      <w:sz w:val="36"/>
      <w:szCs w:val="36"/>
    </w:rPr>
  </w:style>
  <w:style w:type="paragraph" w:customStyle="1" w:styleId="DisclaimerText">
    <w:name w:val="Disclaimer Text"/>
    <w:basedOn w:val="BODYTEXTELAA"/>
    <w:link w:val="DisclaimerTextChar"/>
    <w:autoRedefine/>
    <w:semiHidden/>
    <w:qFormat/>
    <w:rsid w:val="00C264C5"/>
    <w:pPr>
      <w:ind w:left="426" w:right="848"/>
    </w:pPr>
    <w:rPr>
      <w:rFonts w:ascii="TheSansB W5 Plain" w:hAnsi="TheSansB W5 Plain"/>
      <w:b/>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236D18"/>
    <w:pPr>
      <w:tabs>
        <w:tab w:val="center" w:pos="4513"/>
        <w:tab w:val="right" w:pos="9026"/>
      </w:tabs>
      <w:spacing w:after="0"/>
    </w:pPr>
    <w:rPr>
      <w:sz w:val="16"/>
    </w:rPr>
  </w:style>
  <w:style w:type="character" w:customStyle="1" w:styleId="FooterChar">
    <w:name w:val="Footer Char"/>
    <w:basedOn w:val="DefaultParagraphFont"/>
    <w:link w:val="Footer"/>
    <w:uiPriority w:val="99"/>
    <w:rsid w:val="00236D18"/>
    <w:rPr>
      <w:rFonts w:ascii="TheSansB W3 Light" w:hAnsi="TheSansB W3 Light"/>
      <w:sz w:val="16"/>
    </w:rPr>
  </w:style>
  <w:style w:type="paragraph" w:customStyle="1" w:styleId="BodyTextBullet1">
    <w:name w:val="Body Text Bullet 1"/>
    <w:basedOn w:val="BODYTEXTELAA"/>
    <w:autoRedefine/>
    <w:qFormat/>
    <w:rsid w:val="00CE3321"/>
    <w:pPr>
      <w:numPr>
        <w:numId w:val="11"/>
      </w:numPr>
      <w:ind w:left="2058" w:hanging="357"/>
      <w:contextualSpacing/>
    </w:pPr>
  </w:style>
  <w:style w:type="paragraph" w:customStyle="1" w:styleId="PolicyStatement">
    <w:name w:val="Policy Statement"/>
    <w:basedOn w:val="Heading1"/>
    <w:autoRedefine/>
    <w:qFormat/>
    <w:rsid w:val="00A95F87"/>
    <w:rPr>
      <w:color w:val="644065"/>
    </w:rPr>
  </w:style>
  <w:style w:type="paragraph" w:customStyle="1" w:styleId="RefertoSourceDefinitionsAttachment">
    <w:name w:val="Refer to Source/Definitions/Attachment"/>
    <w:basedOn w:val="BODYTEXTELAA"/>
    <w:link w:val="RefertoSourceDefinitionsAttachmentChar"/>
    <w:autoRedefine/>
    <w:qFormat/>
    <w:rsid w:val="002B33CE"/>
    <w:rPr>
      <w:rFonts w:ascii="TheSansB W6 SemiBold" w:hAnsi="TheSansB W6 SemiBold"/>
      <w:i/>
      <w:color w:val="EE4158"/>
    </w:rPr>
  </w:style>
  <w:style w:type="paragraph" w:customStyle="1" w:styleId="Procedures">
    <w:name w:val="Procedures"/>
    <w:basedOn w:val="Heading1"/>
    <w:autoRedefine/>
    <w:qFormat/>
    <w:rsid w:val="007B5978"/>
    <w:rPr>
      <w:color w:val="00ABBE"/>
    </w:rPr>
  </w:style>
  <w:style w:type="paragraph" w:customStyle="1" w:styleId="WebsiteLink">
    <w:name w:val="Website Link"/>
    <w:basedOn w:val="BODYTEXTELAA"/>
    <w:next w:val="BODYTEXTELAA"/>
    <w:link w:val="WebsiteLinkChar"/>
    <w:autoRedefine/>
    <w:qFormat/>
    <w:rsid w:val="00A95F87"/>
    <w:rPr>
      <w:rFonts w:ascii="TheSansB W5 Plain" w:hAnsi="TheSansB W5 Plain"/>
      <w:color w:val="00ABBE"/>
    </w:rPr>
  </w:style>
  <w:style w:type="character" w:styleId="Hyperlink">
    <w:name w:val="Hyperlink"/>
    <w:basedOn w:val="DefaultParagraphFont"/>
    <w:uiPriority w:val="99"/>
    <w:unhideWhenUsed/>
    <w:qFormat/>
    <w:rsid w:val="00A95F87"/>
    <w:rPr>
      <w:color w:val="00ABBE"/>
      <w:u w:val="single"/>
    </w:rPr>
  </w:style>
  <w:style w:type="character" w:styleId="UnresolvedMention">
    <w:name w:val="Unresolved Mention"/>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DA50F1"/>
    <w:pPr>
      <w:framePr w:hSpace="180" w:wrap="around" w:vAnchor="text" w:hAnchor="page" w:x="2139" w:y="69"/>
      <w:ind w:left="0"/>
      <w:outlineLvl w:val="9"/>
    </w:pPr>
    <w:rPr>
      <w:b w:val="0"/>
      <w:color w:val="A8B400" w:themeColor="accent3"/>
    </w:rPr>
  </w:style>
  <w:style w:type="table" w:styleId="TableGrid">
    <w:name w:val="Table Grid"/>
    <w:basedOn w:val="TableNormal"/>
    <w:uiPriority w:val="5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TableHeading">
    <w:name w:val="Table Heading"/>
    <w:basedOn w:val="BODYTEXTELAA"/>
    <w:autoRedefine/>
    <w:qFormat/>
    <w:rsid w:val="006540D2"/>
    <w:pPr>
      <w:spacing w:before="40" w:after="40"/>
      <w:ind w:left="0"/>
    </w:pPr>
    <w:rPr>
      <w:rFonts w:ascii="TheSansB W6 SemiBold" w:hAnsi="TheSansB W6 SemiBold"/>
      <w:b/>
      <w:color w:val="B6BD37"/>
    </w:rPr>
  </w:style>
  <w:style w:type="paragraph" w:customStyle="1" w:styleId="TableAttachmentTextBullet1">
    <w:name w:val="Table/Attachment Text Bullet 1"/>
    <w:basedOn w:val="Normal"/>
    <w:autoRedefine/>
    <w:qFormat/>
    <w:rsid w:val="001C41F1"/>
    <w:pPr>
      <w:framePr w:hSpace="180" w:wrap="around" w:vAnchor="text" w:hAnchor="page" w:x="2139" w:y="69"/>
      <w:numPr>
        <w:numId w:val="9"/>
      </w:numPr>
      <w:spacing w:after="0"/>
      <w:ind w:left="714" w:hanging="357"/>
      <w:contextualSpacing/>
    </w:pPr>
  </w:style>
  <w:style w:type="character" w:styleId="PlaceholderText">
    <w:name w:val="Placeholder Text"/>
    <w:basedOn w:val="DefaultParagraphFont"/>
    <w:uiPriority w:val="99"/>
    <w:semiHidden/>
    <w:rsid w:val="00F359D9"/>
    <w:rPr>
      <w:color w:val="808080"/>
    </w:rPr>
  </w:style>
  <w:style w:type="paragraph" w:customStyle="1" w:styleId="Disclaimervolunteersstudents">
    <w:name w:val="Disclaimer volunteers students"/>
    <w:basedOn w:val="DisclaimerText"/>
    <w:autoRedefine/>
    <w:qFormat/>
    <w:rsid w:val="00B32941"/>
    <w:pPr>
      <w:ind w:left="2160" w:right="0"/>
      <w:jc w:val="both"/>
    </w:pPr>
  </w:style>
  <w:style w:type="paragraph" w:customStyle="1" w:styleId="BackgroundandLegislation">
    <w:name w:val="Background and Legislation"/>
    <w:basedOn w:val="Heading1"/>
    <w:autoRedefine/>
    <w:qFormat/>
    <w:rsid w:val="00910916"/>
    <w:rPr>
      <w:color w:val="548DD4" w:themeColor="text2" w:themeTint="99"/>
    </w:rPr>
  </w:style>
  <w:style w:type="paragraph" w:customStyle="1" w:styleId="Definitions">
    <w:name w:val="Definitions"/>
    <w:basedOn w:val="Heading1"/>
    <w:autoRedefine/>
    <w:qFormat/>
    <w:rsid w:val="007B399F"/>
    <w:rPr>
      <w:color w:val="DCBE22"/>
    </w:rPr>
  </w:style>
  <w:style w:type="paragraph" w:customStyle="1" w:styleId="SourcesandRelatedPolicies">
    <w:name w:val="Sources and Related Policies"/>
    <w:basedOn w:val="Heading1"/>
    <w:autoRedefine/>
    <w:qFormat/>
    <w:rsid w:val="007B399F"/>
    <w:rPr>
      <w:color w:val="F5917B"/>
    </w:rPr>
  </w:style>
  <w:style w:type="paragraph" w:customStyle="1" w:styleId="Evaluation">
    <w:name w:val="Evaluation"/>
    <w:basedOn w:val="Heading1"/>
    <w:autoRedefine/>
    <w:qFormat/>
    <w:rsid w:val="007B399F"/>
    <w:rPr>
      <w:color w:val="DCBE22"/>
    </w:rPr>
  </w:style>
  <w:style w:type="paragraph" w:customStyle="1" w:styleId="AttachmentsPolicy">
    <w:name w:val="Attachments Policy"/>
    <w:basedOn w:val="Heading1"/>
    <w:autoRedefine/>
    <w:qFormat/>
    <w:rsid w:val="007B399F"/>
    <w:rPr>
      <w:color w:val="107CBF"/>
    </w:rPr>
  </w:style>
  <w:style w:type="paragraph" w:customStyle="1" w:styleId="Authorisation">
    <w:name w:val="Authorisation"/>
    <w:basedOn w:val="Heading1"/>
    <w:autoRedefine/>
    <w:qFormat/>
    <w:rsid w:val="007B399F"/>
    <w:rPr>
      <w:color w:val="808080"/>
    </w:rPr>
  </w:style>
  <w:style w:type="character" w:customStyle="1" w:styleId="BODYTEXTELAAChar">
    <w:name w:val="BODY TEXT ELAA Char"/>
    <w:basedOn w:val="DefaultParagraphFont"/>
    <w:link w:val="BODYTEXTELAA"/>
    <w:rsid w:val="004904F1"/>
    <w:rPr>
      <w:rFonts w:ascii="TheSansB W3 Light" w:hAnsi="TheSansB W3 Light"/>
      <w:sz w:val="20"/>
      <w:szCs w:val="24"/>
    </w:rPr>
  </w:style>
  <w:style w:type="character" w:customStyle="1" w:styleId="RefertoSourceDefinitionsAttachmentChar">
    <w:name w:val="Refer to Source/Definitions/Attachment Char"/>
    <w:basedOn w:val="BODYTEXTELAAChar"/>
    <w:link w:val="RefertoSourceDefinitionsAttachment"/>
    <w:rsid w:val="002B33CE"/>
    <w:rPr>
      <w:rFonts w:ascii="TheSansB W6 SemiBold" w:hAnsi="TheSansB W6 SemiBold"/>
      <w:i/>
      <w:color w:val="EE4158"/>
      <w:sz w:val="20"/>
      <w:szCs w:val="24"/>
    </w:rPr>
  </w:style>
  <w:style w:type="character" w:customStyle="1" w:styleId="WebsiteLinkChar">
    <w:name w:val="Website Link Char"/>
    <w:basedOn w:val="BODYTEXTELAAChar"/>
    <w:link w:val="WebsiteLink"/>
    <w:rsid w:val="007B399F"/>
    <w:rPr>
      <w:rFonts w:ascii="TheSansB W5 Plain" w:hAnsi="TheSansB W5 Plain"/>
      <w:color w:val="00ABBE"/>
      <w:sz w:val="20"/>
      <w:szCs w:val="24"/>
    </w:rPr>
  </w:style>
  <w:style w:type="paragraph" w:customStyle="1" w:styleId="PURPOSE">
    <w:name w:val="PURPOSE"/>
    <w:basedOn w:val="Heading1"/>
    <w:link w:val="PURPOSEChar"/>
    <w:qFormat/>
    <w:rsid w:val="00794663"/>
  </w:style>
  <w:style w:type="paragraph" w:customStyle="1" w:styleId="TopDiscliamer">
    <w:name w:val="Top Discliamer"/>
    <w:basedOn w:val="DisclaimerText"/>
    <w:link w:val="TopDiscliamerChar"/>
    <w:autoRedefine/>
    <w:qFormat/>
    <w:rsid w:val="00692377"/>
    <w:pPr>
      <w:ind w:left="1304" w:right="567"/>
      <w:jc w:val="both"/>
    </w:pPr>
  </w:style>
  <w:style w:type="paragraph" w:customStyle="1" w:styleId="RegulationLaw">
    <w:name w:val="Regulation/Law"/>
    <w:basedOn w:val="RefertoSourceDefinitionsAttachment"/>
    <w:link w:val="RegulationLawChar"/>
    <w:autoRedefine/>
    <w:qFormat/>
    <w:rsid w:val="00910916"/>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character" w:customStyle="1" w:styleId="PURPOSEChar">
    <w:name w:val="PURPOSE Char"/>
    <w:basedOn w:val="Heading1Char"/>
    <w:link w:val="PURPOSE"/>
    <w:rsid w:val="00794663"/>
    <w:rPr>
      <w:rFonts w:ascii="Juhl" w:eastAsiaTheme="majorEastAsia" w:hAnsi="Juhl" w:cstheme="majorBidi"/>
      <w:b/>
      <w:bCs/>
      <w:caps/>
      <w:color w:val="EE4158"/>
      <w:sz w:val="24"/>
      <w:szCs w:val="28"/>
    </w:rPr>
  </w:style>
  <w:style w:type="paragraph" w:styleId="CommentText">
    <w:name w:val="annotation text"/>
    <w:basedOn w:val="Normal"/>
    <w:link w:val="CommentTextChar"/>
    <w:uiPriority w:val="99"/>
    <w:unhideWhenUsed/>
    <w:rsid w:val="000F68D2"/>
    <w:rPr>
      <w:szCs w:val="20"/>
    </w:rPr>
  </w:style>
  <w:style w:type="character" w:customStyle="1" w:styleId="CommentTextChar">
    <w:name w:val="Comment Text Char"/>
    <w:basedOn w:val="DefaultParagraphFont"/>
    <w:link w:val="CommentText"/>
    <w:uiPriority w:val="99"/>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910916"/>
    <w:rPr>
      <w:rFonts w:ascii="TheSansB W6 SemiBold" w:hAnsi="TheSansB W6 SemiBold"/>
      <w:i/>
      <w:color w:val="548DD4" w:themeColor="text2" w:themeTint="99"/>
      <w:sz w:val="20"/>
      <w:szCs w:val="24"/>
    </w:rPr>
  </w:style>
  <w:style w:type="paragraph" w:customStyle="1" w:styleId="AttachmentsAttachments">
    <w:name w:val="Attachments Attachments"/>
    <w:basedOn w:val="AttachmentsPolicy"/>
    <w:autoRedefine/>
    <w:qFormat/>
    <w:rsid w:val="00236D18"/>
    <w:pPr>
      <w:spacing w:after="240"/>
      <w:ind w:left="0"/>
    </w:pPr>
  </w:style>
  <w:style w:type="paragraph" w:customStyle="1" w:styleId="DisclaimerAttachments">
    <w:name w:val="Disclaimer Attachments"/>
    <w:basedOn w:val="DisclaimerText"/>
    <w:autoRedefine/>
    <w:semiHidden/>
    <w:qFormat/>
    <w:rsid w:val="00236D18"/>
    <w:pPr>
      <w:ind w:left="0"/>
    </w:pPr>
  </w:style>
  <w:style w:type="paragraph" w:customStyle="1" w:styleId="AttachmentsHeading2">
    <w:name w:val="Attachments Heading 2"/>
    <w:basedOn w:val="Heading2"/>
    <w:next w:val="Normal"/>
    <w:autoRedefine/>
    <w:qFormat/>
    <w:rsid w:val="003D0936"/>
    <w:pPr>
      <w:ind w:left="0"/>
    </w:pPr>
    <w:rPr>
      <w:caps w:val="0"/>
    </w:rPr>
  </w:style>
  <w:style w:type="paragraph" w:customStyle="1" w:styleId="TableAttachmentTextBullet2">
    <w:name w:val="Table/Attachment Text Bullet 2"/>
    <w:basedOn w:val="TableAttachmentTextBullet1"/>
    <w:autoRedefine/>
    <w:qFormat/>
    <w:rsid w:val="00236D18"/>
    <w:pPr>
      <w:framePr w:wrap="around"/>
      <w:numPr>
        <w:ilvl w:val="1"/>
      </w:numPr>
    </w:pPr>
  </w:style>
  <w:style w:type="paragraph" w:customStyle="1" w:styleId="TableAttachmentTextBullet3">
    <w:name w:val="Table/Attachment Text Bullet 3"/>
    <w:basedOn w:val="TableAttachmentTextBullet2"/>
    <w:autoRedefine/>
    <w:qFormat/>
    <w:rsid w:val="00236D18"/>
    <w:pPr>
      <w:framePr w:wrap="around"/>
      <w:numPr>
        <w:ilvl w:val="2"/>
      </w:numPr>
    </w:pPr>
  </w:style>
  <w:style w:type="paragraph" w:customStyle="1" w:styleId="BodyTextBullet2">
    <w:name w:val="Body Text Bullet 2"/>
    <w:basedOn w:val="BodyTextBullet1"/>
    <w:autoRedefine/>
    <w:qFormat/>
    <w:rsid w:val="000C5FAE"/>
    <w:pPr>
      <w:numPr>
        <w:ilvl w:val="1"/>
      </w:numPr>
      <w:ind w:left="2415" w:hanging="357"/>
    </w:pPr>
  </w:style>
  <w:style w:type="paragraph" w:customStyle="1" w:styleId="BodyTextBullet3">
    <w:name w:val="Body Text Bullet 3"/>
    <w:basedOn w:val="BodyTextBullet2"/>
    <w:autoRedefine/>
    <w:qFormat/>
    <w:rsid w:val="000C5FAE"/>
    <w:pPr>
      <w:numPr>
        <w:ilvl w:val="2"/>
      </w:numPr>
      <w:ind w:left="2772" w:hanging="357"/>
    </w:pPr>
  </w:style>
  <w:style w:type="numbering" w:customStyle="1" w:styleId="TableAttachment">
    <w:name w:val="Table/Attachment"/>
    <w:uiPriority w:val="99"/>
    <w:rsid w:val="000C5FAE"/>
    <w:pPr>
      <w:numPr>
        <w:numId w:val="7"/>
      </w:numPr>
    </w:pPr>
  </w:style>
  <w:style w:type="numbering" w:customStyle="1" w:styleId="BodyList">
    <w:name w:val="Body List"/>
    <w:uiPriority w:val="99"/>
    <w:rsid w:val="000C5FAE"/>
    <w:pPr>
      <w:numPr>
        <w:numId w:val="11"/>
      </w:numPr>
    </w:pPr>
  </w:style>
  <w:style w:type="character" w:styleId="FollowedHyperlink">
    <w:name w:val="FollowedHyperlink"/>
    <w:basedOn w:val="DefaultParagraphFont"/>
    <w:uiPriority w:val="99"/>
    <w:semiHidden/>
    <w:unhideWhenUsed/>
    <w:rsid w:val="00C94FB0"/>
    <w:rPr>
      <w:color w:val="A40084" w:themeColor="followedHyperlink"/>
      <w:u w:val="single"/>
    </w:rPr>
  </w:style>
  <w:style w:type="paragraph" w:customStyle="1" w:styleId="Disclaimer">
    <w:name w:val="Disclaimer"/>
    <w:basedOn w:val="Normal"/>
    <w:link w:val="DisclaimerChar"/>
    <w:semiHidden/>
    <w:qFormat/>
    <w:rsid w:val="00A24295"/>
    <w:pPr>
      <w:jc w:val="both"/>
    </w:pPr>
    <w:rPr>
      <w:b/>
    </w:rPr>
  </w:style>
  <w:style w:type="character" w:customStyle="1" w:styleId="DisclaimerTextChar">
    <w:name w:val="Disclaimer Text Char"/>
    <w:basedOn w:val="BODYTEXTELAAChar"/>
    <w:link w:val="DisclaimerText"/>
    <w:semiHidden/>
    <w:rsid w:val="009E216E"/>
    <w:rPr>
      <w:rFonts w:ascii="TheSansB W5 Plain" w:hAnsi="TheSansB W5 Plain"/>
      <w:b/>
      <w:sz w:val="20"/>
      <w:szCs w:val="24"/>
    </w:rPr>
  </w:style>
  <w:style w:type="character" w:customStyle="1" w:styleId="DisclaimerChar">
    <w:name w:val="Disclaimer Char"/>
    <w:basedOn w:val="DefaultParagraphFont"/>
    <w:link w:val="Disclaimer"/>
    <w:semiHidden/>
    <w:rsid w:val="00A24295"/>
    <w:rPr>
      <w:rFonts w:ascii="TheSansB W3 Light" w:hAnsi="TheSansB W3 Light"/>
      <w:b/>
      <w:sz w:val="20"/>
    </w:rPr>
  </w:style>
  <w:style w:type="character" w:customStyle="1" w:styleId="TopDiscliamerChar">
    <w:name w:val="Top Discliamer Char"/>
    <w:basedOn w:val="DisclaimerTextChar"/>
    <w:link w:val="TopDiscliamer"/>
    <w:rsid w:val="00692377"/>
    <w:rPr>
      <w:rFonts w:ascii="TheSansB W5 Plain" w:hAnsi="TheSansB W5 Plain"/>
      <w:b/>
      <w:sz w:val="20"/>
      <w:szCs w:val="24"/>
    </w:rPr>
  </w:style>
  <w:style w:type="paragraph" w:customStyle="1" w:styleId="PolicyName">
    <w:name w:val="Policy Name"/>
    <w:basedOn w:val="RefertoSourceDefinitionsAttachment"/>
    <w:link w:val="PolicyNameChar"/>
    <w:qFormat/>
    <w:rsid w:val="00074719"/>
    <w:rPr>
      <w:iCs/>
      <w:color w:val="693A77" w:themeColor="accent4"/>
    </w:rPr>
  </w:style>
  <w:style w:type="character" w:customStyle="1" w:styleId="PolicyNameChar">
    <w:name w:val="Policy Name Char"/>
    <w:basedOn w:val="RefertoSourceDefinitionsAttachmentChar"/>
    <w:link w:val="PolicyName"/>
    <w:rsid w:val="00074719"/>
    <w:rPr>
      <w:rFonts w:ascii="TheSansB W6 SemiBold" w:hAnsi="TheSansB W6 SemiBold"/>
      <w:i/>
      <w:iCs/>
      <w:color w:val="693A77" w:themeColor="accent4"/>
      <w:sz w:val="20"/>
      <w:szCs w:val="24"/>
    </w:rPr>
  </w:style>
  <w:style w:type="table" w:customStyle="1" w:styleId="TableGrid1">
    <w:name w:val="Table Grid1"/>
    <w:basedOn w:val="TableNormal"/>
    <w:next w:val="TableGrid"/>
    <w:uiPriority w:val="59"/>
    <w:rsid w:val="001418D3"/>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DA50F1"/>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DA50F1"/>
    <w:rPr>
      <w:rFonts w:ascii="TheSansB W3 Light" w:hAnsi="TheSansB W3 Light"/>
      <w:b/>
      <w:color w:val="000000" w:themeColor="text1"/>
      <w:sz w:val="20"/>
      <w:szCs w:val="24"/>
    </w:rPr>
  </w:style>
  <w:style w:type="paragraph" w:customStyle="1" w:styleId="Tick">
    <w:name w:val="Tick"/>
    <w:basedOn w:val="BODYTEXTELAA"/>
    <w:link w:val="TickChar"/>
    <w:qFormat/>
    <w:rsid w:val="00084B98"/>
    <w:pPr>
      <w:framePr w:hSpace="180" w:wrap="around" w:vAnchor="text" w:hAnchor="page" w:x="2139" w:y="69"/>
      <w:ind w:left="0"/>
      <w:jc w:val="center"/>
    </w:pPr>
  </w:style>
  <w:style w:type="character" w:customStyle="1" w:styleId="TickChar">
    <w:name w:val="Tick Char"/>
    <w:basedOn w:val="BODYTEXTELAAChar"/>
    <w:link w:val="Tick"/>
    <w:rsid w:val="00084B98"/>
    <w:rPr>
      <w:rFonts w:ascii="TheSansB W3 Light" w:hAnsi="TheSansB W3 Light"/>
      <w:noProof/>
      <w:sz w:val="20"/>
      <w:szCs w:val="24"/>
    </w:rPr>
  </w:style>
  <w:style w:type="paragraph" w:styleId="Revision">
    <w:name w:val="Revision"/>
    <w:hidden/>
    <w:uiPriority w:val="99"/>
    <w:semiHidden/>
    <w:rsid w:val="006B7B56"/>
    <w:pPr>
      <w:spacing w:after="0" w:line="240" w:lineRule="auto"/>
    </w:pPr>
    <w:rPr>
      <w:rFonts w:ascii="TheSansB W3 Light" w:hAnsi="TheSansB W3 Light"/>
      <w:sz w:val="20"/>
    </w:rPr>
  </w:style>
  <w:style w:type="paragraph" w:styleId="NoSpacing">
    <w:name w:val="No Spacing"/>
    <w:uiPriority w:val="1"/>
    <w:qFormat/>
    <w:rsid w:val="004D6F3F"/>
    <w:pPr>
      <w:spacing w:after="0" w:line="240" w:lineRule="auto"/>
    </w:pPr>
    <w:rPr>
      <w:rFonts w:ascii="TheSansB W3 Light" w:hAnsi="TheSansB W3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167823">
      <w:bodyDiv w:val="1"/>
      <w:marLeft w:val="0"/>
      <w:marRight w:val="0"/>
      <w:marTop w:val="0"/>
      <w:marBottom w:val="0"/>
      <w:divBdr>
        <w:top w:val="none" w:sz="0" w:space="0" w:color="auto"/>
        <w:left w:val="none" w:sz="0" w:space="0" w:color="auto"/>
        <w:bottom w:val="none" w:sz="0" w:space="0" w:color="auto"/>
        <w:right w:val="none" w:sz="0" w:space="0" w:color="auto"/>
      </w:divBdr>
    </w:div>
    <w:div w:id="138394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cecqa.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ecqa.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ecqa.gov.au/nqf/national-quality-standard/quality-area-2-childrens-health-and-safet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ucation.vic.gov.au/Pages/default.asp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cid:image001.jpg@01DA7C71.8DEBCB00" TargetMode="External"/><Relationship Id="rId1" Type="http://schemas.openxmlformats.org/officeDocument/2006/relationships/image" Target="media/image1.jpeg"/><Relationship Id="rId4" Type="http://schemas.openxmlformats.org/officeDocument/2006/relationships/image" Target="cid:image001.jpg@01DA7C71.8DEBCB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owdle\OneDrive%20-%20Early%20Learning%20Association%20Australia%20Inc\Documents\PolicyWorks%20Project\Phase%202\ELAA_PolicyWorks_Master_Template_no%20attach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B800BA99C7440CBDB3820C38DDDD03"/>
        <w:category>
          <w:name w:val="General"/>
          <w:gallery w:val="placeholder"/>
        </w:category>
        <w:types>
          <w:type w:val="bbPlcHdr"/>
        </w:types>
        <w:behaviors>
          <w:behavior w:val="content"/>
        </w:behaviors>
        <w:guid w:val="{DCAD423F-352F-42F6-8298-70436F09E168}"/>
      </w:docPartPr>
      <w:docPartBody>
        <w:p w:rsidR="007749F6" w:rsidRDefault="00D04683">
          <w:pPr>
            <w:pStyle w:val="FCB800BA99C7440CBDB3820C38DDDD03"/>
          </w:pPr>
          <w:r w:rsidRPr="00B134CF">
            <w:rPr>
              <w:rStyle w:val="PlaceholderText"/>
            </w:rPr>
            <w:t>[Company]</w:t>
          </w:r>
        </w:p>
      </w:docPartBody>
    </w:docPart>
    <w:docPart>
      <w:docPartPr>
        <w:name w:val="5DBCF0B9BA914AC1896DE1FDE77D48E0"/>
        <w:category>
          <w:name w:val="General"/>
          <w:gallery w:val="placeholder"/>
        </w:category>
        <w:types>
          <w:type w:val="bbPlcHdr"/>
        </w:types>
        <w:behaviors>
          <w:behavior w:val="content"/>
        </w:behaviors>
        <w:guid w:val="{58DA3B7D-FC6E-4B28-BCC8-1FC670B5EAEB}"/>
      </w:docPartPr>
      <w:docPartBody>
        <w:p w:rsidR="007749F6" w:rsidRDefault="00D04683">
          <w:pPr>
            <w:pStyle w:val="5DBCF0B9BA914AC1896DE1FDE77D48E0"/>
          </w:pPr>
          <w:r w:rsidRPr="00B67D49">
            <w:rPr>
              <w:rStyle w:val="PlaceholderText"/>
            </w:rPr>
            <w:t>[Company]</w:t>
          </w:r>
        </w:p>
      </w:docPartBody>
    </w:docPart>
    <w:docPart>
      <w:docPartPr>
        <w:name w:val="90A71BBFE6444B65B8FCE4CADEBAB801"/>
        <w:category>
          <w:name w:val="General"/>
          <w:gallery w:val="placeholder"/>
        </w:category>
        <w:types>
          <w:type w:val="bbPlcHdr"/>
        </w:types>
        <w:behaviors>
          <w:behavior w:val="content"/>
        </w:behaviors>
        <w:guid w:val="{ABA3FC4B-1E7C-482D-A672-39CD55C2AEA6}"/>
      </w:docPartPr>
      <w:docPartBody>
        <w:p w:rsidR="007749F6" w:rsidRDefault="00D04683">
          <w:pPr>
            <w:pStyle w:val="90A71BBFE6444B65B8FCE4CADEBAB801"/>
          </w:pPr>
          <w:r w:rsidRPr="00B134CF">
            <w:rPr>
              <w:rStyle w:val="PlaceholderText"/>
            </w:rPr>
            <w:t>[Company]</w:t>
          </w:r>
        </w:p>
      </w:docPartBody>
    </w:docPart>
    <w:docPart>
      <w:docPartPr>
        <w:name w:val="2CD7CA1B5D884175B7EC6AD8B34E5862"/>
        <w:category>
          <w:name w:val="General"/>
          <w:gallery w:val="placeholder"/>
        </w:category>
        <w:types>
          <w:type w:val="bbPlcHdr"/>
        </w:types>
        <w:behaviors>
          <w:behavior w:val="content"/>
        </w:behaviors>
        <w:guid w:val="{E2C32E0A-9EDB-4C1D-A3F3-C32D693FC060}"/>
      </w:docPartPr>
      <w:docPartBody>
        <w:p w:rsidR="00D04683" w:rsidRDefault="007749F6">
          <w:r w:rsidRPr="00243437">
            <w:rPr>
              <w:rStyle w:val="PlaceholderText"/>
            </w:rPr>
            <w:t>[Company]</w:t>
          </w:r>
        </w:p>
      </w:docPartBody>
    </w:docPart>
    <w:docPart>
      <w:docPartPr>
        <w:name w:val="811C2562BEFA4B4181291F2B0BB6B298"/>
        <w:category>
          <w:name w:val="General"/>
          <w:gallery w:val="placeholder"/>
        </w:category>
        <w:types>
          <w:type w:val="bbPlcHdr"/>
        </w:types>
        <w:behaviors>
          <w:behavior w:val="content"/>
        </w:behaviors>
        <w:guid w:val="{A7E02768-D2AA-4A94-8995-892A80B4F847}"/>
      </w:docPartPr>
      <w:docPartBody>
        <w:p w:rsidR="00D04683" w:rsidRDefault="007749F6">
          <w:r w:rsidRPr="00243437">
            <w:rPr>
              <w:rStyle w:val="PlaceholderText"/>
            </w:rPr>
            <w:t>[Company]</w:t>
          </w:r>
        </w:p>
      </w:docPartBody>
    </w:docPart>
    <w:docPart>
      <w:docPartPr>
        <w:name w:val="8B088E00260C440ABE12887C3826602A"/>
        <w:category>
          <w:name w:val="General"/>
          <w:gallery w:val="placeholder"/>
        </w:category>
        <w:types>
          <w:type w:val="bbPlcHdr"/>
        </w:types>
        <w:behaviors>
          <w:behavior w:val="content"/>
        </w:behaviors>
        <w:guid w:val="{86F8ECF2-22FE-4B5E-BBCC-D014CE2E090C}"/>
      </w:docPartPr>
      <w:docPartBody>
        <w:p w:rsidR="00D04683" w:rsidRDefault="00D04683">
          <w:r w:rsidRPr="00243437">
            <w:rPr>
              <w:rStyle w:val="PlaceholderText"/>
            </w:rPr>
            <w:t>[Company]</w:t>
          </w:r>
        </w:p>
      </w:docPartBody>
    </w:docPart>
    <w:docPart>
      <w:docPartPr>
        <w:name w:val="1EFBF4DD9CF74961BEC407612582969D"/>
        <w:category>
          <w:name w:val="General"/>
          <w:gallery w:val="placeholder"/>
        </w:category>
        <w:types>
          <w:type w:val="bbPlcHdr"/>
        </w:types>
        <w:behaviors>
          <w:behavior w:val="content"/>
        </w:behaviors>
        <w:guid w:val="{90FE2317-ECA0-4169-93A3-A5178530CCA8}"/>
      </w:docPartPr>
      <w:docPartBody>
        <w:p w:rsidR="00D04683" w:rsidRDefault="00D04683">
          <w:r w:rsidRPr="00243437">
            <w:rPr>
              <w:rStyle w:val="PlaceholderText"/>
            </w:rPr>
            <w:t>[Company]</w:t>
          </w:r>
        </w:p>
      </w:docPartBody>
    </w:docPart>
    <w:docPart>
      <w:docPartPr>
        <w:name w:val="052720CB98094E309B9427F8CB667068"/>
        <w:category>
          <w:name w:val="General"/>
          <w:gallery w:val="placeholder"/>
        </w:category>
        <w:types>
          <w:type w:val="bbPlcHdr"/>
        </w:types>
        <w:behaviors>
          <w:behavior w:val="content"/>
        </w:behaviors>
        <w:guid w:val="{C6595759-2426-45D7-931A-A33233819A4E}"/>
      </w:docPartPr>
      <w:docPartBody>
        <w:p w:rsidR="00D04683" w:rsidRDefault="00D04683">
          <w:r w:rsidRPr="00243437">
            <w:rPr>
              <w:rStyle w:val="PlaceholderText"/>
            </w:rPr>
            <w:t>[Company]</w:t>
          </w:r>
        </w:p>
      </w:docPartBody>
    </w:docPart>
    <w:docPart>
      <w:docPartPr>
        <w:name w:val="5C1BDCDD531849E68749D275FDE5B619"/>
        <w:category>
          <w:name w:val="General"/>
          <w:gallery w:val="placeholder"/>
        </w:category>
        <w:types>
          <w:type w:val="bbPlcHdr"/>
        </w:types>
        <w:behaviors>
          <w:behavior w:val="content"/>
        </w:behaviors>
        <w:guid w:val="{F134B862-64FC-4310-8B0A-173480339978}"/>
      </w:docPartPr>
      <w:docPartBody>
        <w:p w:rsidR="00D04683" w:rsidRDefault="00D04683" w:rsidP="00D04683">
          <w:pPr>
            <w:pStyle w:val="5C1BDCDD531849E68749D275FDE5B619"/>
          </w:pPr>
          <w:r w:rsidRPr="00243437">
            <w:rPr>
              <w:rStyle w:val="PlaceholderText"/>
            </w:rPr>
            <w:t>[Company]</w:t>
          </w:r>
        </w:p>
      </w:docPartBody>
    </w:docPart>
    <w:docPart>
      <w:docPartPr>
        <w:name w:val="1BA726507B4C4A3397B5A835F3E940D4"/>
        <w:category>
          <w:name w:val="General"/>
          <w:gallery w:val="placeholder"/>
        </w:category>
        <w:types>
          <w:type w:val="bbPlcHdr"/>
        </w:types>
        <w:behaviors>
          <w:behavior w:val="content"/>
        </w:behaviors>
        <w:guid w:val="{D9AC5C0B-425E-48D1-9232-97D45E4B3C13}"/>
      </w:docPartPr>
      <w:docPartBody>
        <w:p w:rsidR="00D04683" w:rsidRDefault="00D04683">
          <w:r w:rsidRPr="00243437">
            <w:rPr>
              <w:rStyle w:val="PlaceholderText"/>
            </w:rPr>
            <w:t>[Company]</w:t>
          </w:r>
        </w:p>
      </w:docPartBody>
    </w:docPart>
    <w:docPart>
      <w:docPartPr>
        <w:name w:val="1134A99884EF40CA90C1F1DBA3452639"/>
        <w:category>
          <w:name w:val="General"/>
          <w:gallery w:val="placeholder"/>
        </w:category>
        <w:types>
          <w:type w:val="bbPlcHdr"/>
        </w:types>
        <w:behaviors>
          <w:behavior w:val="content"/>
        </w:behaviors>
        <w:guid w:val="{2E1C3592-740D-4423-8070-E35C00DA2BC5}"/>
      </w:docPartPr>
      <w:docPartBody>
        <w:p w:rsidR="00D04683" w:rsidRDefault="00D04683" w:rsidP="00D04683">
          <w:pPr>
            <w:pStyle w:val="1134A99884EF40CA90C1F1DBA3452639"/>
          </w:pPr>
          <w:r w:rsidRPr="00243437">
            <w:rPr>
              <w:rStyle w:val="PlaceholderText"/>
            </w:rPr>
            <w:t>[Company]</w:t>
          </w:r>
        </w:p>
      </w:docPartBody>
    </w:docPart>
    <w:docPart>
      <w:docPartPr>
        <w:name w:val="E021C0B478654D379F02056BD047C477"/>
        <w:category>
          <w:name w:val="General"/>
          <w:gallery w:val="placeholder"/>
        </w:category>
        <w:types>
          <w:type w:val="bbPlcHdr"/>
        </w:types>
        <w:behaviors>
          <w:behavior w:val="content"/>
        </w:behaviors>
        <w:guid w:val="{14257B70-AABB-42E0-93FF-037C614447CD}"/>
      </w:docPartPr>
      <w:docPartBody>
        <w:p w:rsidR="009A568B" w:rsidRDefault="00145745" w:rsidP="00145745">
          <w:pPr>
            <w:pStyle w:val="E021C0B478654D379F02056BD047C477"/>
          </w:pPr>
          <w:r w:rsidRPr="0024343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0F5"/>
    <w:rsid w:val="000C2B9A"/>
    <w:rsid w:val="00145745"/>
    <w:rsid w:val="001D70F5"/>
    <w:rsid w:val="0074733F"/>
    <w:rsid w:val="007749F6"/>
    <w:rsid w:val="008C51C9"/>
    <w:rsid w:val="008F2B4F"/>
    <w:rsid w:val="009A568B"/>
    <w:rsid w:val="00A111DD"/>
    <w:rsid w:val="00C04BB9"/>
    <w:rsid w:val="00D04683"/>
    <w:rsid w:val="00F52295"/>
    <w:rsid w:val="00F97243"/>
    <w:rsid w:val="00FF13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5745"/>
    <w:rPr>
      <w:color w:val="808080"/>
    </w:rPr>
  </w:style>
  <w:style w:type="paragraph" w:customStyle="1" w:styleId="5C1BDCDD531849E68749D275FDE5B619">
    <w:name w:val="5C1BDCDD531849E68749D275FDE5B619"/>
    <w:rsid w:val="00D04683"/>
  </w:style>
  <w:style w:type="paragraph" w:customStyle="1" w:styleId="FCB800BA99C7440CBDB3820C38DDDD03">
    <w:name w:val="FCB800BA99C7440CBDB3820C38DDDD03"/>
  </w:style>
  <w:style w:type="paragraph" w:customStyle="1" w:styleId="5DBCF0B9BA914AC1896DE1FDE77D48E0">
    <w:name w:val="5DBCF0B9BA914AC1896DE1FDE77D48E0"/>
  </w:style>
  <w:style w:type="paragraph" w:customStyle="1" w:styleId="90A71BBFE6444B65B8FCE4CADEBAB801">
    <w:name w:val="90A71BBFE6444B65B8FCE4CADEBAB801"/>
  </w:style>
  <w:style w:type="paragraph" w:customStyle="1" w:styleId="1134A99884EF40CA90C1F1DBA3452639">
    <w:name w:val="1134A99884EF40CA90C1F1DBA3452639"/>
    <w:rsid w:val="00D04683"/>
  </w:style>
  <w:style w:type="paragraph" w:customStyle="1" w:styleId="E021C0B478654D379F02056BD047C477">
    <w:name w:val="E021C0B478654D379F02056BD047C477"/>
    <w:rsid w:val="0014574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LAA">
      <a:dk1>
        <a:sysClr val="windowText" lastClr="000000"/>
      </a:dk1>
      <a:lt1>
        <a:sysClr val="window" lastClr="FFFFFF"/>
      </a:lt1>
      <a:dk2>
        <a:srgbClr val="1F497D"/>
      </a:dk2>
      <a:lt2>
        <a:srgbClr val="EEECE1"/>
      </a:lt2>
      <a:accent1>
        <a:srgbClr val="0072CE"/>
      </a:accent1>
      <a:accent2>
        <a:srgbClr val="C0504D"/>
      </a:accent2>
      <a:accent3>
        <a:srgbClr val="A8B400"/>
      </a:accent3>
      <a:accent4>
        <a:srgbClr val="693A77"/>
      </a:accent4>
      <a:accent5>
        <a:srgbClr val="4BACC6"/>
      </a:accent5>
      <a:accent6>
        <a:srgbClr val="E98300"/>
      </a:accent6>
      <a:hlink>
        <a:srgbClr val="0000FF"/>
      </a:hlink>
      <a:folHlink>
        <a:srgbClr val="A4008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0a8969a15fe5efd270c9cf566d8017d4">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3c0d7052e13cb351326d0135e9794938"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4474cfe-9dd2-4e4b-bf71-7847f085b933">
      <Terms xmlns="http://schemas.microsoft.com/office/infopath/2007/PartnerControls"/>
    </lcf76f155ced4ddcb4097134ff3c332f>
    <TaxCatchAll xmlns="7106bee8-3810-47a5-bd3d-e3a0853ecb8a" xsi:nil="true"/>
  </documentManagement>
</p:properties>
</file>

<file path=customXml/itemProps1.xml><?xml version="1.0" encoding="utf-8"?>
<ds:datastoreItem xmlns:ds="http://schemas.openxmlformats.org/officeDocument/2006/customXml" ds:itemID="{D1E87D1A-1E9C-4C12-88CF-EDB325EC7910}">
  <ds:schemaRefs>
    <ds:schemaRef ds:uri="http://schemas.openxmlformats.org/officeDocument/2006/bibliography"/>
  </ds:schemaRefs>
</ds:datastoreItem>
</file>

<file path=customXml/itemProps2.xml><?xml version="1.0" encoding="utf-8"?>
<ds:datastoreItem xmlns:ds="http://schemas.openxmlformats.org/officeDocument/2006/customXml" ds:itemID="{9DE35798-F93F-4E5A-9948-3248F1D88178}"/>
</file>

<file path=customXml/itemProps3.xml><?xml version="1.0" encoding="utf-8"?>
<ds:datastoreItem xmlns:ds="http://schemas.openxmlformats.org/officeDocument/2006/customXml" ds:itemID="{B2058972-5573-438C-A22A-C528AAB3A12B}">
  <ds:schemaRefs>
    <ds:schemaRef ds:uri="http://schemas.microsoft.com/sharepoint/v3/contenttype/forms"/>
  </ds:schemaRefs>
</ds:datastoreItem>
</file>

<file path=customXml/itemProps4.xml><?xml version="1.0" encoding="utf-8"?>
<ds:datastoreItem xmlns:ds="http://schemas.openxmlformats.org/officeDocument/2006/customXml" ds:itemID="{D593C71C-EBD0-4C58-8D18-A6EF1FD3C3DE}">
  <ds:schemaRefs>
    <ds:schemaRef ds:uri="http://schemas.microsoft.com/office/2006/metadata/properties"/>
    <ds:schemaRef ds:uri="http://schemas.microsoft.com/office/infopath/2007/PartnerControls"/>
    <ds:schemaRef ds:uri="84474cfe-9dd2-4e4b-bf71-7847f085b933"/>
    <ds:schemaRef ds:uri="7106bee8-3810-47a5-bd3d-e3a0853ecb8a"/>
  </ds:schemaRefs>
</ds:datastoreItem>
</file>

<file path=docProps/app.xml><?xml version="1.0" encoding="utf-8"?>
<Properties xmlns="http://schemas.openxmlformats.org/officeDocument/2006/extended-properties" xmlns:vt="http://schemas.openxmlformats.org/officeDocument/2006/docPropsVTypes">
  <Template>ELAA_PolicyWorks_Master_Template_no attachment</Template>
  <TotalTime>0</TotalTime>
  <Pages>4</Pages>
  <Words>1473</Words>
  <Characters>8342</Characters>
  <Application>Microsoft Office Word</Application>
  <DocSecurity>0</DocSecurity>
  <Lines>273</Lines>
  <Paragraphs>154</Paragraphs>
  <ScaleCrop>false</ScaleCrop>
  <HeadingPairs>
    <vt:vector size="2" baseType="variant">
      <vt:variant>
        <vt:lpstr>Title</vt:lpstr>
      </vt:variant>
      <vt:variant>
        <vt:i4>1</vt:i4>
      </vt:variant>
    </vt:vector>
  </HeadingPairs>
  <TitlesOfParts>
    <vt:vector size="1" baseType="lpstr">
      <vt:lpstr>Safe Arrival of Children</vt:lpstr>
    </vt:vector>
  </TitlesOfParts>
  <Company>Balwyn Community Centre</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 Arrival of Children</dc:title>
  <dc:subject/>
  <dc:creator>ELAA</dc:creator>
  <cp:keywords/>
  <dc:description/>
  <cp:lastModifiedBy>Balwyn Community Centre Child Care</cp:lastModifiedBy>
  <cp:revision>3</cp:revision>
  <cp:lastPrinted>2024-04-18T02:56:00Z</cp:lastPrinted>
  <dcterms:created xsi:type="dcterms:W3CDTF">2024-04-18T02:56:00Z</dcterms:created>
  <dcterms:modified xsi:type="dcterms:W3CDTF">2025-11-11T23:49:00Z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